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C87" w:rsidRDefault="00034C87" w:rsidP="003652E4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3652E4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268.5pt">
            <v:imagedata r:id="rId4" o:title=""/>
          </v:shape>
        </w:pict>
      </w:r>
    </w:p>
    <w:p w:rsidR="00034C87" w:rsidRPr="007A773B" w:rsidRDefault="00034C87" w:rsidP="005605A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A773B">
        <w:rPr>
          <w:rFonts w:ascii="Times New Roman" w:hAnsi="Times New Roman"/>
          <w:sz w:val="28"/>
          <w:szCs w:val="28"/>
        </w:rPr>
        <w:t>23 февраля – особая календарная дата. Это день защитников Отечества, день воинской славы России. Этот праздник всегда отмечался всем народом с большой любовью, широко и торжественно, ибо для каждого мужчины, каждого гражданина России не было и, надеюсь, не будет важнее и почетнее обязанности, чем защита Родины.</w:t>
      </w:r>
    </w:p>
    <w:p w:rsidR="00034C87" w:rsidRPr="00CA267C" w:rsidRDefault="00034C87" w:rsidP="00A14FBC">
      <w:pPr>
        <w:pStyle w:val="BodyText"/>
        <w:spacing w:line="240" w:lineRule="auto"/>
      </w:pPr>
      <w:r w:rsidRPr="00901E8A">
        <w:rPr>
          <w:szCs w:val="28"/>
        </w:rPr>
        <w:tab/>
        <w:t>Так уж вышло, что история России – это история воинского подвига. Ни одно другое государство в мире не вынесло за свою историю столько войн, сколько довелось пережить России. Четыре мировых нашествия прокатились по</w:t>
      </w:r>
      <w:r>
        <w:t xml:space="preserve"> нашей земле и, разбившись о стойкость русских, исчезли в </w:t>
      </w:r>
      <w:r w:rsidRPr="00CA267C">
        <w:t>безвестности. Хазарское полчище, монгольские орды, наполеоновские армии, германский вермахт – все они искали мирового господства. У всех на пути к нему вставала Русь. За свою историю Россия никогда не теряла своего суверенитета, и это – заслуга  ее  защитников, отстаивавших независимость Родины с оружием в руках.</w:t>
      </w:r>
    </w:p>
    <w:p w:rsidR="00034C87" w:rsidRPr="00CA267C" w:rsidRDefault="00034C87" w:rsidP="00A14FBC">
      <w:pPr>
        <w:pStyle w:val="BodyText"/>
        <w:spacing w:line="240" w:lineRule="auto"/>
        <w:ind w:firstLine="708"/>
      </w:pPr>
      <w:r w:rsidRPr="00CA267C">
        <w:t>Наша армия, наш русский солдат всегда показывали чудеса героизма, воинской доблести, преданности своей Отчизне. Их подвиг служит примером нашим нынешним воинам, с честью несущим сегодня срочную службу, стоящим на страже границ и национальной безопасности России, находящимся в горячих точках страны.</w:t>
      </w:r>
    </w:p>
    <w:p w:rsidR="00034C87" w:rsidRDefault="00034C87" w:rsidP="00A14FBC">
      <w:pPr>
        <w:ind w:firstLine="708"/>
        <w:jc w:val="both"/>
        <w:rPr>
          <w:rFonts w:ascii="Times New Roman" w:hAnsi="Times New Roman"/>
          <w:sz w:val="28"/>
        </w:rPr>
      </w:pPr>
      <w:r w:rsidRPr="00CA267C">
        <w:rPr>
          <w:rFonts w:ascii="Times New Roman" w:hAnsi="Times New Roman"/>
          <w:sz w:val="28"/>
        </w:rPr>
        <w:t>На протяжении веков наш Курский край славился отважными и достойными воинами, считающими дело защиты Отечества своим священным долгом. И со временем доблесть наших земляков только приумножилась, став образцом воинского мастерства.</w:t>
      </w:r>
    </w:p>
    <w:p w:rsidR="00034C87" w:rsidRDefault="00034C87" w:rsidP="00B9549D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пос.Пристень 23 февраля состоялся торжественный митинг. Митинг открыл Глава Пристенского района В.В.Петров, от имени Губернатора Курской  области поздравил пристенцев председатель Комитета по развитию внешних связей Курской области В.Н.Гребенников, а также поздравил собравшихся с праздничной датой  Председатель правления Пристенского отделения Всероссийской общественной организации ветеранов «Боевое братство» А.А.Прозоров.</w:t>
      </w:r>
    </w:p>
    <w:p w:rsidR="00034C87" w:rsidRDefault="00034C87" w:rsidP="00A14FBC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Представители трудовых коллективов возложили венки и живые цветы к Братской могиле. Присутствующие почтили память погибших минутой молчания.</w:t>
      </w:r>
    </w:p>
    <w:p w:rsidR="00034C87" w:rsidRDefault="00034C87" w:rsidP="00A14FBC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митинга в стенах Дома культуры состоялся праздничный концерт, где главной церемонией стало вручение ветеранам ВОВ и труженикам тыла юбилейных медалей «70 лет Победы в Великой Отечественной войне 1941-1945 гг.»</w:t>
      </w:r>
    </w:p>
    <w:p w:rsidR="00034C87" w:rsidRDefault="00034C87" w:rsidP="00A14FBC">
      <w:pPr>
        <w:ind w:firstLine="708"/>
        <w:jc w:val="both"/>
        <w:rPr>
          <w:rFonts w:ascii="Times New Roman" w:hAnsi="Times New Roman"/>
          <w:sz w:val="28"/>
        </w:rPr>
      </w:pPr>
      <w:r>
        <w:rPr>
          <w:noProof/>
        </w:rPr>
        <w:t xml:space="preserve">    </w:t>
      </w:r>
      <w:r w:rsidRPr="003918EF">
        <w:rPr>
          <w:noProof/>
        </w:rPr>
        <w:pict>
          <v:shape id="Рисунок 1" o:spid="_x0000_i1026" type="#_x0000_t75" style="width:367.5pt;height:243pt;visibility:visible">
            <v:imagedata r:id="rId5" o:title=""/>
          </v:shape>
        </w:pict>
      </w:r>
    </w:p>
    <w:p w:rsidR="00034C87" w:rsidRPr="0099086D" w:rsidRDefault="00034C87" w:rsidP="0099086D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sectPr w:rsidR="00034C87" w:rsidRPr="0099086D" w:rsidSect="00C476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4FBC"/>
    <w:rsid w:val="00034C87"/>
    <w:rsid w:val="00120CD8"/>
    <w:rsid w:val="00163F50"/>
    <w:rsid w:val="002544D9"/>
    <w:rsid w:val="00290B4E"/>
    <w:rsid w:val="003652E4"/>
    <w:rsid w:val="003918EF"/>
    <w:rsid w:val="00404631"/>
    <w:rsid w:val="005605A3"/>
    <w:rsid w:val="007A773B"/>
    <w:rsid w:val="00843157"/>
    <w:rsid w:val="00883A6F"/>
    <w:rsid w:val="008D0434"/>
    <w:rsid w:val="00901E8A"/>
    <w:rsid w:val="00972E34"/>
    <w:rsid w:val="0099086D"/>
    <w:rsid w:val="00A14FBC"/>
    <w:rsid w:val="00A4546F"/>
    <w:rsid w:val="00A664B0"/>
    <w:rsid w:val="00AD10B5"/>
    <w:rsid w:val="00AD73E8"/>
    <w:rsid w:val="00B14AEF"/>
    <w:rsid w:val="00B9549D"/>
    <w:rsid w:val="00C15227"/>
    <w:rsid w:val="00C476D2"/>
    <w:rsid w:val="00C54934"/>
    <w:rsid w:val="00C57B96"/>
    <w:rsid w:val="00CA267C"/>
    <w:rsid w:val="00DE60CA"/>
    <w:rsid w:val="00DF04EC"/>
    <w:rsid w:val="00E74BAB"/>
    <w:rsid w:val="00E956FF"/>
    <w:rsid w:val="00F30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6D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rsid w:val="00A14FBC"/>
    <w:pPr>
      <w:spacing w:after="0" w:line="36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A14FB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81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70</TotalTime>
  <Pages>2</Pages>
  <Words>333</Words>
  <Characters>1902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Бибилиотека</dc:creator>
  <cp:keywords/>
  <dc:description/>
  <cp:lastModifiedBy>Виталий</cp:lastModifiedBy>
  <cp:revision>22</cp:revision>
  <dcterms:created xsi:type="dcterms:W3CDTF">2015-03-16T06:02:00Z</dcterms:created>
  <dcterms:modified xsi:type="dcterms:W3CDTF">2015-03-17T14:46:00Z</dcterms:modified>
</cp:coreProperties>
</file>