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7D6D" w:rsidRDefault="00A27D6D" w:rsidP="0053047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01434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5" type="#_x0000_t75" style="width:468pt;height:351pt;visibility:visible">
            <v:imagedata r:id="rId4" o:title=""/>
          </v:shape>
        </w:pict>
      </w:r>
    </w:p>
    <w:p w:rsidR="00A27D6D" w:rsidRDefault="00A27D6D" w:rsidP="0053047D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18 августа 2017 года в 10 ч. в зале заседаний Администрации Пристенского района состоялся семинар-совещание по вопросам противодействия коррупции в органах местного самоуправления Пристенского района Курской области. </w:t>
      </w:r>
    </w:p>
    <w:p w:rsidR="00A27D6D" w:rsidRDefault="00A27D6D" w:rsidP="0053047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27D6D" w:rsidRDefault="00A27D6D" w:rsidP="0053047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01434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" o:spid="_x0000_i1026" type="#_x0000_t75" style="width:468pt;height:351pt;visibility:visible">
            <v:imagedata r:id="rId5" o:title=""/>
          </v:shape>
        </w:pict>
      </w:r>
    </w:p>
    <w:p w:rsidR="00A27D6D" w:rsidRDefault="00A27D6D" w:rsidP="0053047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В работе совещания приняли участие: Миронова Н.М. – заместитель главы администрации, управляющий делами Администрации Пристенского района, Бурцева Т.М. – глава поселка Пристень Пристенского района, Жданова С.Л. – помощник прокурора Пристенского района, Надеин Р.В. -</w:t>
      </w:r>
      <w:r>
        <w:rPr>
          <w:rFonts w:ascii="Times New Roman" w:hAnsi="Times New Roman"/>
          <w:sz w:val="28"/>
          <w:szCs w:val="28"/>
          <w:lang w:eastAsia="ru-RU"/>
        </w:rPr>
        <w:t>специалист по работе с личным составом Отделения  МВД России по Пристенскому  району, Гольцова Т.Р. - корреспондент редакции газеты «Районные известия»</w:t>
      </w:r>
    </w:p>
    <w:p w:rsidR="00A27D6D" w:rsidRDefault="00A27D6D" w:rsidP="0053047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1434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" o:spid="_x0000_i1027" type="#_x0000_t75" style="width:468pt;height:351pt;visibility:visible">
            <v:imagedata r:id="rId6" o:title=""/>
          </v:shape>
        </w:pict>
      </w:r>
    </w:p>
    <w:p w:rsidR="00A27D6D" w:rsidRDefault="00A27D6D" w:rsidP="0053047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27D6D" w:rsidRDefault="00A27D6D" w:rsidP="0053047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  совещании присутствовали: главы муниципальных образований, заместители глав администраций, депутаты представительных органов,   муниципальные служащие,</w:t>
      </w:r>
      <w:r w:rsidRPr="002127A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представители общественных организаций.</w:t>
      </w:r>
    </w:p>
    <w:p w:rsidR="00A27D6D" w:rsidRDefault="00A27D6D" w:rsidP="0053047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27D6D" w:rsidRDefault="00A27D6D" w:rsidP="0053047D">
      <w:pPr>
        <w:spacing w:before="100" w:beforeAutospacing="1" w:after="100" w:afterAutospacing="1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B01434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28" type="#_x0000_t75" style="width:468pt;height:351pt;visibility:visible">
            <v:imagedata r:id="rId7" o:title=""/>
          </v:shape>
        </w:pict>
      </w:r>
    </w:p>
    <w:p w:rsidR="00A27D6D" w:rsidRDefault="00A27D6D" w:rsidP="0053047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Открывая семинар, </w:t>
      </w:r>
      <w:r w:rsidRPr="0053047D">
        <w:rPr>
          <w:rFonts w:ascii="Times New Roman" w:hAnsi="Times New Roman"/>
          <w:sz w:val="28"/>
          <w:szCs w:val="28"/>
          <w:lang w:eastAsia="ru-RU"/>
        </w:rPr>
        <w:t xml:space="preserve">Наталья Михайловна Миронова отметила, </w:t>
      </w:r>
      <w:r>
        <w:rPr>
          <w:rFonts w:ascii="Times New Roman" w:hAnsi="Times New Roman"/>
          <w:sz w:val="28"/>
          <w:szCs w:val="28"/>
          <w:lang w:eastAsia="ru-RU"/>
        </w:rPr>
        <w:t>что</w:t>
      </w:r>
      <w:r w:rsidRPr="0053047D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Pr="0053047D">
        <w:rPr>
          <w:rFonts w:ascii="Times New Roman" w:hAnsi="Times New Roman"/>
          <w:sz w:val="28"/>
          <w:szCs w:val="28"/>
        </w:rPr>
        <w:t xml:space="preserve">дной из важнейших задач, стоящих перед </w:t>
      </w:r>
      <w:r>
        <w:rPr>
          <w:rFonts w:ascii="Times New Roman" w:hAnsi="Times New Roman"/>
          <w:sz w:val="28"/>
          <w:szCs w:val="28"/>
        </w:rPr>
        <w:t xml:space="preserve"> органами местного самоуправления</w:t>
      </w:r>
      <w:r w:rsidRPr="005304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Пристенского района </w:t>
      </w:r>
      <w:r w:rsidRPr="0053047D">
        <w:rPr>
          <w:rFonts w:ascii="Times New Roman" w:hAnsi="Times New Roman"/>
          <w:sz w:val="28"/>
          <w:szCs w:val="28"/>
        </w:rPr>
        <w:t>является активное противодействие коррупции: выявление и устранение причин и условий, способствующих возникновению кор</w:t>
      </w:r>
      <w:r>
        <w:rPr>
          <w:rFonts w:ascii="Times New Roman" w:hAnsi="Times New Roman"/>
          <w:sz w:val="28"/>
          <w:szCs w:val="28"/>
        </w:rPr>
        <w:t>рупции, повышение уровня право</w:t>
      </w:r>
      <w:r w:rsidRPr="0053047D">
        <w:rPr>
          <w:rFonts w:ascii="Times New Roman" w:hAnsi="Times New Roman"/>
          <w:sz w:val="28"/>
          <w:szCs w:val="28"/>
        </w:rPr>
        <w:t>сознания и правовой культуры в целях предупреждения коррупционных правонарушений.</w:t>
      </w:r>
      <w:r>
        <w:rPr>
          <w:rFonts w:ascii="Times New Roman" w:hAnsi="Times New Roman"/>
          <w:sz w:val="28"/>
          <w:szCs w:val="28"/>
        </w:rPr>
        <w:t xml:space="preserve"> Наталья Михайловна,  проинформировала о проводимой работе по противодействию коррупции в Администрации Пристенского района Курской области.</w:t>
      </w:r>
    </w:p>
    <w:p w:rsidR="00A27D6D" w:rsidRDefault="00A27D6D" w:rsidP="0053047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B01434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029" type="#_x0000_t75" style="width:468pt;height:351pt;visibility:visible">
            <v:imagedata r:id="rId8" o:title=""/>
          </v:shape>
        </w:pict>
      </w:r>
    </w:p>
    <w:p w:rsidR="00A27D6D" w:rsidRDefault="00A27D6D" w:rsidP="002F77B3">
      <w:pPr>
        <w:pStyle w:val="NormalWeb"/>
        <w:jc w:val="both"/>
        <w:rPr>
          <w:sz w:val="28"/>
          <w:szCs w:val="28"/>
        </w:rPr>
      </w:pPr>
      <w:r>
        <w:rPr>
          <w:sz w:val="28"/>
          <w:szCs w:val="28"/>
        </w:rPr>
        <w:t>В своем выступлении перед участниками совещания Татьяна Михайловна Бурцева</w:t>
      </w:r>
      <w:r>
        <w:t xml:space="preserve"> </w:t>
      </w:r>
      <w:r>
        <w:rPr>
          <w:sz w:val="28"/>
          <w:szCs w:val="28"/>
        </w:rPr>
        <w:t>подчеркнула, что вопросам</w:t>
      </w:r>
      <w:r w:rsidRPr="00447C5F">
        <w:rPr>
          <w:sz w:val="28"/>
          <w:szCs w:val="28"/>
        </w:rPr>
        <w:t xml:space="preserve"> противодействия коррупции </w:t>
      </w:r>
      <w:r>
        <w:rPr>
          <w:sz w:val="28"/>
          <w:szCs w:val="28"/>
        </w:rPr>
        <w:t xml:space="preserve"> в Администрации поселка Пристень уделяется пристальное внимание. Р</w:t>
      </w:r>
      <w:r w:rsidRPr="00447C5F">
        <w:rPr>
          <w:sz w:val="28"/>
          <w:szCs w:val="28"/>
        </w:rPr>
        <w:t>азработаны механизмы муниципального регулирования в потенциально коррупционно-опасных сферах деятельности. Эти механизмы сводятся к целенаправленной работе по предупреждению коррупционных проявлений во всех сферах общественных отношений</w:t>
      </w:r>
      <w:r>
        <w:rPr>
          <w:sz w:val="28"/>
          <w:szCs w:val="28"/>
        </w:rPr>
        <w:t>.</w:t>
      </w:r>
    </w:p>
    <w:p w:rsidR="00A27D6D" w:rsidRDefault="00A27D6D" w:rsidP="002F77B3">
      <w:pPr>
        <w:pStyle w:val="NormalWeb"/>
        <w:jc w:val="both"/>
        <w:rPr>
          <w:sz w:val="28"/>
          <w:szCs w:val="28"/>
        </w:rPr>
      </w:pPr>
      <w:r w:rsidRPr="00B01434">
        <w:rPr>
          <w:noProof/>
          <w:sz w:val="28"/>
          <w:szCs w:val="28"/>
        </w:rPr>
        <w:pict>
          <v:shape id="Рисунок 22" o:spid="_x0000_i1030" type="#_x0000_t75" style="width:468pt;height:351pt;visibility:visible">
            <v:imagedata r:id="rId9" o:title=""/>
          </v:shape>
        </w:pict>
      </w:r>
    </w:p>
    <w:p w:rsidR="00A27D6D" w:rsidRDefault="00A27D6D" w:rsidP="002F77B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Представители органов прокуратуры, полиции, районной газеты  остановились на вопросах взаимодействия с органами местного самоуправления Пристенского района в рассматриваемой теме, подробно рассказали о действующем законодательстве по противодействию коррупции, об ответственности за его нарушение, а также об информационном освещении мероприятий по противодействию коррупции. </w:t>
      </w:r>
      <w:r w:rsidRPr="00202E98">
        <w:rPr>
          <w:rFonts w:ascii="Times New Roman" w:hAnsi="Times New Roman"/>
          <w:sz w:val="28"/>
          <w:szCs w:val="28"/>
        </w:rPr>
        <w:t xml:space="preserve">Ответили участникам совещания на все интересующие вопросы. </w:t>
      </w:r>
    </w:p>
    <w:p w:rsidR="00A27D6D" w:rsidRPr="00202E98" w:rsidRDefault="00A27D6D" w:rsidP="002F77B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27D6D" w:rsidRPr="00202E98" w:rsidRDefault="00A27D6D" w:rsidP="00202E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202E98">
        <w:rPr>
          <w:rFonts w:ascii="Times New Roman" w:hAnsi="Times New Roman"/>
          <w:sz w:val="28"/>
          <w:szCs w:val="28"/>
        </w:rPr>
        <w:t>В завершении совещания Миронова Н.М. подчеркнула</w:t>
      </w:r>
      <w:r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202E98">
        <w:rPr>
          <w:rFonts w:ascii="Times New Roman" w:hAnsi="Times New Roman"/>
          <w:sz w:val="28"/>
          <w:szCs w:val="28"/>
          <w:lang w:eastAsia="ru-RU"/>
        </w:rPr>
        <w:t xml:space="preserve">что </w:t>
      </w:r>
      <w:r w:rsidRPr="00202E98">
        <w:rPr>
          <w:rFonts w:ascii="Times New Roman" w:hAnsi="Times New Roman"/>
          <w:iCs/>
          <w:sz w:val="28"/>
          <w:szCs w:val="28"/>
          <w:lang w:eastAsia="ru-RU"/>
        </w:rPr>
        <w:t>ответственность за организацию и результаты антикоррупционной работы в возглавляемом органе  местного самоуправления в соответствии с Федеральным законом от 25.12.2008 № 273-ФЗ «О противодействии коррупции» несет лично руководитель.</w:t>
      </w:r>
    </w:p>
    <w:p w:rsidR="00A27D6D" w:rsidRPr="00202E98" w:rsidRDefault="00A27D6D" w:rsidP="00202E98">
      <w:pPr>
        <w:spacing w:before="100" w:beforeAutospacing="1" w:after="100" w:afterAutospacing="1" w:line="24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>
        <w:rPr>
          <w:rFonts w:ascii="Times New Roman" w:hAnsi="Times New Roman"/>
          <w:iCs/>
          <w:sz w:val="28"/>
          <w:szCs w:val="28"/>
          <w:lang w:eastAsia="ru-RU"/>
        </w:rPr>
        <w:t>Главам</w:t>
      </w:r>
      <w:r w:rsidRPr="00202E98">
        <w:rPr>
          <w:rFonts w:ascii="Times New Roman" w:hAnsi="Times New Roman"/>
          <w:iCs/>
          <w:sz w:val="28"/>
          <w:szCs w:val="28"/>
          <w:lang w:eastAsia="ru-RU"/>
        </w:rPr>
        <w:t xml:space="preserve"> м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униципальных образований указано держать </w:t>
      </w:r>
      <w:r w:rsidRPr="00202E98">
        <w:rPr>
          <w:rFonts w:ascii="Times New Roman" w:hAnsi="Times New Roman"/>
          <w:iCs/>
          <w:sz w:val="28"/>
          <w:szCs w:val="28"/>
          <w:lang w:eastAsia="ru-RU"/>
        </w:rPr>
        <w:t>на личном контроле вопросы противодействия к</w:t>
      </w:r>
      <w:r>
        <w:rPr>
          <w:rFonts w:ascii="Times New Roman" w:hAnsi="Times New Roman"/>
          <w:iCs/>
          <w:sz w:val="28"/>
          <w:szCs w:val="28"/>
          <w:lang w:eastAsia="ru-RU"/>
        </w:rPr>
        <w:t>оррупции в возглавляемом органе, п</w:t>
      </w:r>
      <w:r w:rsidRPr="00202E98">
        <w:rPr>
          <w:rFonts w:ascii="Times New Roman" w:hAnsi="Times New Roman"/>
          <w:iCs/>
          <w:sz w:val="28"/>
          <w:szCs w:val="28"/>
          <w:lang w:eastAsia="ru-RU"/>
        </w:rPr>
        <w:t>редпринимать всяческие меры по н</w:t>
      </w:r>
      <w:r>
        <w:rPr>
          <w:rFonts w:ascii="Times New Roman" w:hAnsi="Times New Roman"/>
          <w:iCs/>
          <w:sz w:val="28"/>
          <w:szCs w:val="28"/>
          <w:lang w:eastAsia="ru-RU"/>
        </w:rPr>
        <w:t>едопущению проявления коррупции.</w:t>
      </w:r>
    </w:p>
    <w:p w:rsidR="00A27D6D" w:rsidRPr="008F2BEC" w:rsidRDefault="00A27D6D" w:rsidP="008F2BE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sectPr w:rsidR="00A27D6D" w:rsidRPr="008F2BEC" w:rsidSect="005D1B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3047D"/>
    <w:rsid w:val="000000F6"/>
    <w:rsid w:val="00000182"/>
    <w:rsid w:val="00000294"/>
    <w:rsid w:val="00000765"/>
    <w:rsid w:val="000007A7"/>
    <w:rsid w:val="000008C6"/>
    <w:rsid w:val="000009AA"/>
    <w:rsid w:val="00000E5A"/>
    <w:rsid w:val="00000F20"/>
    <w:rsid w:val="00001051"/>
    <w:rsid w:val="00001362"/>
    <w:rsid w:val="00001683"/>
    <w:rsid w:val="00001A00"/>
    <w:rsid w:val="00001D5D"/>
    <w:rsid w:val="00001D68"/>
    <w:rsid w:val="00001E9C"/>
    <w:rsid w:val="00001EC4"/>
    <w:rsid w:val="00002426"/>
    <w:rsid w:val="0000266C"/>
    <w:rsid w:val="0000269B"/>
    <w:rsid w:val="0000272C"/>
    <w:rsid w:val="00002775"/>
    <w:rsid w:val="000029BA"/>
    <w:rsid w:val="000029E4"/>
    <w:rsid w:val="00002B44"/>
    <w:rsid w:val="00002BAA"/>
    <w:rsid w:val="000032EB"/>
    <w:rsid w:val="00003431"/>
    <w:rsid w:val="00003ADE"/>
    <w:rsid w:val="0000400F"/>
    <w:rsid w:val="000042F3"/>
    <w:rsid w:val="00004339"/>
    <w:rsid w:val="000043AD"/>
    <w:rsid w:val="000044A4"/>
    <w:rsid w:val="000044AD"/>
    <w:rsid w:val="0000450C"/>
    <w:rsid w:val="0000475F"/>
    <w:rsid w:val="0000480B"/>
    <w:rsid w:val="00004851"/>
    <w:rsid w:val="000048F9"/>
    <w:rsid w:val="000049CF"/>
    <w:rsid w:val="00004A7F"/>
    <w:rsid w:val="00005023"/>
    <w:rsid w:val="000050AD"/>
    <w:rsid w:val="00005953"/>
    <w:rsid w:val="00005CEB"/>
    <w:rsid w:val="00005D0E"/>
    <w:rsid w:val="000066CE"/>
    <w:rsid w:val="000067AD"/>
    <w:rsid w:val="00006940"/>
    <w:rsid w:val="00006A4F"/>
    <w:rsid w:val="00006B00"/>
    <w:rsid w:val="00006CBE"/>
    <w:rsid w:val="00007141"/>
    <w:rsid w:val="0000717B"/>
    <w:rsid w:val="0000744C"/>
    <w:rsid w:val="00007755"/>
    <w:rsid w:val="00007912"/>
    <w:rsid w:val="00007A2B"/>
    <w:rsid w:val="00007A3F"/>
    <w:rsid w:val="00007DA7"/>
    <w:rsid w:val="0001014D"/>
    <w:rsid w:val="00010328"/>
    <w:rsid w:val="00010367"/>
    <w:rsid w:val="000103A7"/>
    <w:rsid w:val="000103E2"/>
    <w:rsid w:val="00010B5C"/>
    <w:rsid w:val="00011068"/>
    <w:rsid w:val="00011118"/>
    <w:rsid w:val="00011359"/>
    <w:rsid w:val="000114E7"/>
    <w:rsid w:val="00011A44"/>
    <w:rsid w:val="00011B78"/>
    <w:rsid w:val="00011C3B"/>
    <w:rsid w:val="00011CC7"/>
    <w:rsid w:val="00011E73"/>
    <w:rsid w:val="00012113"/>
    <w:rsid w:val="0001213A"/>
    <w:rsid w:val="000121D0"/>
    <w:rsid w:val="000123FF"/>
    <w:rsid w:val="00012830"/>
    <w:rsid w:val="00012AA0"/>
    <w:rsid w:val="00012E2B"/>
    <w:rsid w:val="000130CA"/>
    <w:rsid w:val="000134AF"/>
    <w:rsid w:val="00013869"/>
    <w:rsid w:val="00013C63"/>
    <w:rsid w:val="00013EAB"/>
    <w:rsid w:val="00013F32"/>
    <w:rsid w:val="00013F86"/>
    <w:rsid w:val="000142BC"/>
    <w:rsid w:val="0001463B"/>
    <w:rsid w:val="00014A54"/>
    <w:rsid w:val="00014FDC"/>
    <w:rsid w:val="00015037"/>
    <w:rsid w:val="000155D7"/>
    <w:rsid w:val="00015954"/>
    <w:rsid w:val="00015F29"/>
    <w:rsid w:val="00016021"/>
    <w:rsid w:val="0001653D"/>
    <w:rsid w:val="00016800"/>
    <w:rsid w:val="0001685F"/>
    <w:rsid w:val="000169CF"/>
    <w:rsid w:val="00016AA1"/>
    <w:rsid w:val="00016AC7"/>
    <w:rsid w:val="00016CC0"/>
    <w:rsid w:val="00016FEF"/>
    <w:rsid w:val="000170F0"/>
    <w:rsid w:val="0001792D"/>
    <w:rsid w:val="00017B52"/>
    <w:rsid w:val="00017BF0"/>
    <w:rsid w:val="00017CDD"/>
    <w:rsid w:val="00017E47"/>
    <w:rsid w:val="00017E72"/>
    <w:rsid w:val="000201DA"/>
    <w:rsid w:val="000202FC"/>
    <w:rsid w:val="00020483"/>
    <w:rsid w:val="0002048C"/>
    <w:rsid w:val="00020499"/>
    <w:rsid w:val="00020502"/>
    <w:rsid w:val="00020A3E"/>
    <w:rsid w:val="00020CBD"/>
    <w:rsid w:val="00020D66"/>
    <w:rsid w:val="00021049"/>
    <w:rsid w:val="00021752"/>
    <w:rsid w:val="00021CC9"/>
    <w:rsid w:val="00021E99"/>
    <w:rsid w:val="000222DF"/>
    <w:rsid w:val="000224B4"/>
    <w:rsid w:val="00022853"/>
    <w:rsid w:val="00022AB1"/>
    <w:rsid w:val="00022C0E"/>
    <w:rsid w:val="00022D45"/>
    <w:rsid w:val="00022DBF"/>
    <w:rsid w:val="00022E92"/>
    <w:rsid w:val="000232BF"/>
    <w:rsid w:val="00023301"/>
    <w:rsid w:val="00023404"/>
    <w:rsid w:val="00023B16"/>
    <w:rsid w:val="00023B40"/>
    <w:rsid w:val="00023B56"/>
    <w:rsid w:val="00023D4D"/>
    <w:rsid w:val="00023F6C"/>
    <w:rsid w:val="000242FD"/>
    <w:rsid w:val="00024C2E"/>
    <w:rsid w:val="00024EEA"/>
    <w:rsid w:val="00024EF5"/>
    <w:rsid w:val="0002500F"/>
    <w:rsid w:val="0002523E"/>
    <w:rsid w:val="000253B3"/>
    <w:rsid w:val="00025512"/>
    <w:rsid w:val="00025532"/>
    <w:rsid w:val="000257ED"/>
    <w:rsid w:val="0002595D"/>
    <w:rsid w:val="0002596D"/>
    <w:rsid w:val="00025A24"/>
    <w:rsid w:val="00025E89"/>
    <w:rsid w:val="00025FCA"/>
    <w:rsid w:val="0002610F"/>
    <w:rsid w:val="000263F1"/>
    <w:rsid w:val="000265AF"/>
    <w:rsid w:val="00026CD4"/>
    <w:rsid w:val="0002711F"/>
    <w:rsid w:val="000275D2"/>
    <w:rsid w:val="00027740"/>
    <w:rsid w:val="00027953"/>
    <w:rsid w:val="000279E5"/>
    <w:rsid w:val="00027AF3"/>
    <w:rsid w:val="00027EEF"/>
    <w:rsid w:val="00030153"/>
    <w:rsid w:val="00030195"/>
    <w:rsid w:val="00030199"/>
    <w:rsid w:val="000301D2"/>
    <w:rsid w:val="000303F1"/>
    <w:rsid w:val="00030421"/>
    <w:rsid w:val="0003066A"/>
    <w:rsid w:val="000306E8"/>
    <w:rsid w:val="00030AFB"/>
    <w:rsid w:val="00030B4D"/>
    <w:rsid w:val="0003145F"/>
    <w:rsid w:val="00031A20"/>
    <w:rsid w:val="00031BFF"/>
    <w:rsid w:val="00032182"/>
    <w:rsid w:val="0003282A"/>
    <w:rsid w:val="00032B55"/>
    <w:rsid w:val="00032B73"/>
    <w:rsid w:val="00032E50"/>
    <w:rsid w:val="00033AD2"/>
    <w:rsid w:val="00033B2A"/>
    <w:rsid w:val="0003408F"/>
    <w:rsid w:val="00034871"/>
    <w:rsid w:val="00034B8E"/>
    <w:rsid w:val="00034F4E"/>
    <w:rsid w:val="00035210"/>
    <w:rsid w:val="00035A48"/>
    <w:rsid w:val="00035A98"/>
    <w:rsid w:val="00035AA7"/>
    <w:rsid w:val="00035AAC"/>
    <w:rsid w:val="00035AEB"/>
    <w:rsid w:val="00035B83"/>
    <w:rsid w:val="00035D7A"/>
    <w:rsid w:val="00035D8A"/>
    <w:rsid w:val="00036255"/>
    <w:rsid w:val="000362F2"/>
    <w:rsid w:val="00036636"/>
    <w:rsid w:val="000369FF"/>
    <w:rsid w:val="00036D2A"/>
    <w:rsid w:val="00036EFF"/>
    <w:rsid w:val="00037316"/>
    <w:rsid w:val="00037345"/>
    <w:rsid w:val="000373BF"/>
    <w:rsid w:val="00037D33"/>
    <w:rsid w:val="00040146"/>
    <w:rsid w:val="0004028A"/>
    <w:rsid w:val="000402C1"/>
    <w:rsid w:val="0004031B"/>
    <w:rsid w:val="00040E99"/>
    <w:rsid w:val="00041294"/>
    <w:rsid w:val="00041303"/>
    <w:rsid w:val="000413E8"/>
    <w:rsid w:val="00041ABA"/>
    <w:rsid w:val="00041B00"/>
    <w:rsid w:val="00041CFF"/>
    <w:rsid w:val="00041F24"/>
    <w:rsid w:val="00041FA0"/>
    <w:rsid w:val="00041FF7"/>
    <w:rsid w:val="000420D1"/>
    <w:rsid w:val="000421A9"/>
    <w:rsid w:val="000424A5"/>
    <w:rsid w:val="000425F0"/>
    <w:rsid w:val="00042726"/>
    <w:rsid w:val="00042B17"/>
    <w:rsid w:val="00042C88"/>
    <w:rsid w:val="00042C9E"/>
    <w:rsid w:val="000437F6"/>
    <w:rsid w:val="00043838"/>
    <w:rsid w:val="00043867"/>
    <w:rsid w:val="00043888"/>
    <w:rsid w:val="000438C4"/>
    <w:rsid w:val="00043A43"/>
    <w:rsid w:val="00043B2B"/>
    <w:rsid w:val="00043C04"/>
    <w:rsid w:val="00043DC1"/>
    <w:rsid w:val="00043E8B"/>
    <w:rsid w:val="0004434C"/>
    <w:rsid w:val="0004450D"/>
    <w:rsid w:val="00044A07"/>
    <w:rsid w:val="00044D43"/>
    <w:rsid w:val="00044F1D"/>
    <w:rsid w:val="000451A5"/>
    <w:rsid w:val="00045442"/>
    <w:rsid w:val="00045513"/>
    <w:rsid w:val="0004554D"/>
    <w:rsid w:val="0004561D"/>
    <w:rsid w:val="000456A5"/>
    <w:rsid w:val="00045CA7"/>
    <w:rsid w:val="00045DFD"/>
    <w:rsid w:val="0004633C"/>
    <w:rsid w:val="00046680"/>
    <w:rsid w:val="00046FEE"/>
    <w:rsid w:val="00047064"/>
    <w:rsid w:val="0004718F"/>
    <w:rsid w:val="00047A0C"/>
    <w:rsid w:val="00047C13"/>
    <w:rsid w:val="00047E03"/>
    <w:rsid w:val="00047E55"/>
    <w:rsid w:val="00050017"/>
    <w:rsid w:val="00050068"/>
    <w:rsid w:val="00050077"/>
    <w:rsid w:val="000505A9"/>
    <w:rsid w:val="00050860"/>
    <w:rsid w:val="0005097C"/>
    <w:rsid w:val="00050A9A"/>
    <w:rsid w:val="00050B3F"/>
    <w:rsid w:val="00051053"/>
    <w:rsid w:val="000515BB"/>
    <w:rsid w:val="00051674"/>
    <w:rsid w:val="00051909"/>
    <w:rsid w:val="00051A74"/>
    <w:rsid w:val="00051B99"/>
    <w:rsid w:val="00051DB2"/>
    <w:rsid w:val="00051E2B"/>
    <w:rsid w:val="00051E2C"/>
    <w:rsid w:val="00051E98"/>
    <w:rsid w:val="000526A2"/>
    <w:rsid w:val="00052840"/>
    <w:rsid w:val="000528CE"/>
    <w:rsid w:val="000529E0"/>
    <w:rsid w:val="00052A84"/>
    <w:rsid w:val="00053178"/>
    <w:rsid w:val="0005332E"/>
    <w:rsid w:val="000534FA"/>
    <w:rsid w:val="00053905"/>
    <w:rsid w:val="00053A7C"/>
    <w:rsid w:val="00053E17"/>
    <w:rsid w:val="0005425A"/>
    <w:rsid w:val="00054449"/>
    <w:rsid w:val="00054588"/>
    <w:rsid w:val="000545C3"/>
    <w:rsid w:val="0005481A"/>
    <w:rsid w:val="00054A72"/>
    <w:rsid w:val="00054CB4"/>
    <w:rsid w:val="00054D3E"/>
    <w:rsid w:val="00054E36"/>
    <w:rsid w:val="00054EE7"/>
    <w:rsid w:val="00054F9B"/>
    <w:rsid w:val="000550AD"/>
    <w:rsid w:val="000550B7"/>
    <w:rsid w:val="000554E6"/>
    <w:rsid w:val="0005574E"/>
    <w:rsid w:val="00055794"/>
    <w:rsid w:val="00055859"/>
    <w:rsid w:val="00056013"/>
    <w:rsid w:val="00056212"/>
    <w:rsid w:val="000562FC"/>
    <w:rsid w:val="000563B6"/>
    <w:rsid w:val="0005651A"/>
    <w:rsid w:val="0005653F"/>
    <w:rsid w:val="00056625"/>
    <w:rsid w:val="0005682C"/>
    <w:rsid w:val="000569DC"/>
    <w:rsid w:val="00056C22"/>
    <w:rsid w:val="00056D1D"/>
    <w:rsid w:val="00056EA1"/>
    <w:rsid w:val="00056ED4"/>
    <w:rsid w:val="000571EB"/>
    <w:rsid w:val="0005764C"/>
    <w:rsid w:val="00057734"/>
    <w:rsid w:val="00057C41"/>
    <w:rsid w:val="00057F17"/>
    <w:rsid w:val="00057F58"/>
    <w:rsid w:val="00060373"/>
    <w:rsid w:val="0006043C"/>
    <w:rsid w:val="0006048F"/>
    <w:rsid w:val="0006086C"/>
    <w:rsid w:val="00060BAA"/>
    <w:rsid w:val="00060C0B"/>
    <w:rsid w:val="00061403"/>
    <w:rsid w:val="00061408"/>
    <w:rsid w:val="00061682"/>
    <w:rsid w:val="000617F8"/>
    <w:rsid w:val="00061CD1"/>
    <w:rsid w:val="000628E8"/>
    <w:rsid w:val="00062A1D"/>
    <w:rsid w:val="00062ADD"/>
    <w:rsid w:val="00062D9B"/>
    <w:rsid w:val="000630A2"/>
    <w:rsid w:val="000630AE"/>
    <w:rsid w:val="000630EB"/>
    <w:rsid w:val="00063155"/>
    <w:rsid w:val="00063304"/>
    <w:rsid w:val="000634AE"/>
    <w:rsid w:val="00063704"/>
    <w:rsid w:val="00063997"/>
    <w:rsid w:val="00063A2E"/>
    <w:rsid w:val="00064165"/>
    <w:rsid w:val="0006420F"/>
    <w:rsid w:val="0006439D"/>
    <w:rsid w:val="0006440C"/>
    <w:rsid w:val="0006468A"/>
    <w:rsid w:val="000648F6"/>
    <w:rsid w:val="00064A26"/>
    <w:rsid w:val="00064BA0"/>
    <w:rsid w:val="00064C5D"/>
    <w:rsid w:val="00064E15"/>
    <w:rsid w:val="00064F29"/>
    <w:rsid w:val="000655A2"/>
    <w:rsid w:val="000657FB"/>
    <w:rsid w:val="00065C2F"/>
    <w:rsid w:val="00065D4B"/>
    <w:rsid w:val="00065F22"/>
    <w:rsid w:val="00065F5B"/>
    <w:rsid w:val="00066804"/>
    <w:rsid w:val="0006692E"/>
    <w:rsid w:val="00066A47"/>
    <w:rsid w:val="00066A63"/>
    <w:rsid w:val="00066B8B"/>
    <w:rsid w:val="00066EF1"/>
    <w:rsid w:val="000674EB"/>
    <w:rsid w:val="00067753"/>
    <w:rsid w:val="00067C80"/>
    <w:rsid w:val="00067CA2"/>
    <w:rsid w:val="00067E00"/>
    <w:rsid w:val="00070297"/>
    <w:rsid w:val="00070E55"/>
    <w:rsid w:val="00070F5A"/>
    <w:rsid w:val="0007107C"/>
    <w:rsid w:val="000710B3"/>
    <w:rsid w:val="00071123"/>
    <w:rsid w:val="00071144"/>
    <w:rsid w:val="00071272"/>
    <w:rsid w:val="00071464"/>
    <w:rsid w:val="0007152C"/>
    <w:rsid w:val="00071724"/>
    <w:rsid w:val="0007189D"/>
    <w:rsid w:val="00071904"/>
    <w:rsid w:val="0007221E"/>
    <w:rsid w:val="0007277F"/>
    <w:rsid w:val="00072866"/>
    <w:rsid w:val="00072966"/>
    <w:rsid w:val="000729A7"/>
    <w:rsid w:val="000729E2"/>
    <w:rsid w:val="00072A96"/>
    <w:rsid w:val="00073204"/>
    <w:rsid w:val="00073518"/>
    <w:rsid w:val="0007379B"/>
    <w:rsid w:val="00073EE5"/>
    <w:rsid w:val="00074216"/>
    <w:rsid w:val="000743C2"/>
    <w:rsid w:val="000744CD"/>
    <w:rsid w:val="00074564"/>
    <w:rsid w:val="000745E1"/>
    <w:rsid w:val="00074821"/>
    <w:rsid w:val="0007495B"/>
    <w:rsid w:val="0007516E"/>
    <w:rsid w:val="00075776"/>
    <w:rsid w:val="00075989"/>
    <w:rsid w:val="00075D0E"/>
    <w:rsid w:val="00076187"/>
    <w:rsid w:val="00076525"/>
    <w:rsid w:val="0007677B"/>
    <w:rsid w:val="0007682D"/>
    <w:rsid w:val="00076DBA"/>
    <w:rsid w:val="0007717A"/>
    <w:rsid w:val="0007728C"/>
    <w:rsid w:val="00077597"/>
    <w:rsid w:val="0007791D"/>
    <w:rsid w:val="00077B94"/>
    <w:rsid w:val="0008006A"/>
    <w:rsid w:val="000800F2"/>
    <w:rsid w:val="00080313"/>
    <w:rsid w:val="00080662"/>
    <w:rsid w:val="00080778"/>
    <w:rsid w:val="00080C32"/>
    <w:rsid w:val="00080F40"/>
    <w:rsid w:val="00081110"/>
    <w:rsid w:val="000811C3"/>
    <w:rsid w:val="00081272"/>
    <w:rsid w:val="000813CC"/>
    <w:rsid w:val="00081579"/>
    <w:rsid w:val="00081619"/>
    <w:rsid w:val="00081893"/>
    <w:rsid w:val="00081A05"/>
    <w:rsid w:val="00081B55"/>
    <w:rsid w:val="000826A5"/>
    <w:rsid w:val="0008298A"/>
    <w:rsid w:val="0008301D"/>
    <w:rsid w:val="000831CB"/>
    <w:rsid w:val="000831DC"/>
    <w:rsid w:val="00083203"/>
    <w:rsid w:val="00083387"/>
    <w:rsid w:val="00083435"/>
    <w:rsid w:val="000836BC"/>
    <w:rsid w:val="000838FD"/>
    <w:rsid w:val="00084228"/>
    <w:rsid w:val="00084C7D"/>
    <w:rsid w:val="0008569D"/>
    <w:rsid w:val="000856B0"/>
    <w:rsid w:val="000857DD"/>
    <w:rsid w:val="00085AAF"/>
    <w:rsid w:val="00085B35"/>
    <w:rsid w:val="00085C85"/>
    <w:rsid w:val="00086240"/>
    <w:rsid w:val="00086B65"/>
    <w:rsid w:val="00086E1A"/>
    <w:rsid w:val="000876CD"/>
    <w:rsid w:val="0008786F"/>
    <w:rsid w:val="00087CF2"/>
    <w:rsid w:val="00087D7C"/>
    <w:rsid w:val="00087DAE"/>
    <w:rsid w:val="0009009F"/>
    <w:rsid w:val="00090523"/>
    <w:rsid w:val="00090525"/>
    <w:rsid w:val="00090B52"/>
    <w:rsid w:val="00090E3A"/>
    <w:rsid w:val="00090F49"/>
    <w:rsid w:val="00091338"/>
    <w:rsid w:val="0009133A"/>
    <w:rsid w:val="000913A1"/>
    <w:rsid w:val="0009166B"/>
    <w:rsid w:val="00091927"/>
    <w:rsid w:val="00091CAD"/>
    <w:rsid w:val="0009218E"/>
    <w:rsid w:val="00092263"/>
    <w:rsid w:val="00092331"/>
    <w:rsid w:val="0009237E"/>
    <w:rsid w:val="00092455"/>
    <w:rsid w:val="000924A0"/>
    <w:rsid w:val="00092573"/>
    <w:rsid w:val="00092859"/>
    <w:rsid w:val="0009285A"/>
    <w:rsid w:val="000929B2"/>
    <w:rsid w:val="000929D1"/>
    <w:rsid w:val="000929DB"/>
    <w:rsid w:val="00092AFC"/>
    <w:rsid w:val="00092C4D"/>
    <w:rsid w:val="00092D4F"/>
    <w:rsid w:val="00092EB4"/>
    <w:rsid w:val="00092FB5"/>
    <w:rsid w:val="000935BD"/>
    <w:rsid w:val="0009454A"/>
    <w:rsid w:val="000945C2"/>
    <w:rsid w:val="00094A6D"/>
    <w:rsid w:val="00094B30"/>
    <w:rsid w:val="00095278"/>
    <w:rsid w:val="000953CE"/>
    <w:rsid w:val="000953F8"/>
    <w:rsid w:val="0009637D"/>
    <w:rsid w:val="000964DB"/>
    <w:rsid w:val="00096A4A"/>
    <w:rsid w:val="00097151"/>
    <w:rsid w:val="000971BF"/>
    <w:rsid w:val="0009737D"/>
    <w:rsid w:val="00097412"/>
    <w:rsid w:val="0009744F"/>
    <w:rsid w:val="000974E5"/>
    <w:rsid w:val="00097FE5"/>
    <w:rsid w:val="000A0058"/>
    <w:rsid w:val="000A00E8"/>
    <w:rsid w:val="000A01A6"/>
    <w:rsid w:val="000A0305"/>
    <w:rsid w:val="000A035A"/>
    <w:rsid w:val="000A0BDF"/>
    <w:rsid w:val="000A0D25"/>
    <w:rsid w:val="000A0E22"/>
    <w:rsid w:val="000A0FFD"/>
    <w:rsid w:val="000A13CD"/>
    <w:rsid w:val="000A14B6"/>
    <w:rsid w:val="000A16C1"/>
    <w:rsid w:val="000A1738"/>
    <w:rsid w:val="000A18E8"/>
    <w:rsid w:val="000A1BFB"/>
    <w:rsid w:val="000A1F9D"/>
    <w:rsid w:val="000A2119"/>
    <w:rsid w:val="000A263E"/>
    <w:rsid w:val="000A26AB"/>
    <w:rsid w:val="000A2A15"/>
    <w:rsid w:val="000A2FC8"/>
    <w:rsid w:val="000A33E1"/>
    <w:rsid w:val="000A375F"/>
    <w:rsid w:val="000A389D"/>
    <w:rsid w:val="000A3BAA"/>
    <w:rsid w:val="000A3BCE"/>
    <w:rsid w:val="000A3BED"/>
    <w:rsid w:val="000A406C"/>
    <w:rsid w:val="000A4897"/>
    <w:rsid w:val="000A492F"/>
    <w:rsid w:val="000A4D51"/>
    <w:rsid w:val="000A4D7F"/>
    <w:rsid w:val="000A4FFA"/>
    <w:rsid w:val="000A51E9"/>
    <w:rsid w:val="000A52BC"/>
    <w:rsid w:val="000A544F"/>
    <w:rsid w:val="000A57AF"/>
    <w:rsid w:val="000A58AE"/>
    <w:rsid w:val="000A5CC4"/>
    <w:rsid w:val="000A5E97"/>
    <w:rsid w:val="000A5F1C"/>
    <w:rsid w:val="000A6041"/>
    <w:rsid w:val="000A6E75"/>
    <w:rsid w:val="000A6F84"/>
    <w:rsid w:val="000A715E"/>
    <w:rsid w:val="000A71A1"/>
    <w:rsid w:val="000A71C3"/>
    <w:rsid w:val="000A7356"/>
    <w:rsid w:val="000A7802"/>
    <w:rsid w:val="000A784D"/>
    <w:rsid w:val="000A7D10"/>
    <w:rsid w:val="000A7F1E"/>
    <w:rsid w:val="000B0294"/>
    <w:rsid w:val="000B04A3"/>
    <w:rsid w:val="000B0C1C"/>
    <w:rsid w:val="000B0ECC"/>
    <w:rsid w:val="000B1118"/>
    <w:rsid w:val="000B1325"/>
    <w:rsid w:val="000B1536"/>
    <w:rsid w:val="000B166F"/>
    <w:rsid w:val="000B1BCF"/>
    <w:rsid w:val="000B1F83"/>
    <w:rsid w:val="000B1FB8"/>
    <w:rsid w:val="000B2268"/>
    <w:rsid w:val="000B2AA8"/>
    <w:rsid w:val="000B2BA2"/>
    <w:rsid w:val="000B32EA"/>
    <w:rsid w:val="000B37B1"/>
    <w:rsid w:val="000B3890"/>
    <w:rsid w:val="000B3C34"/>
    <w:rsid w:val="000B3CFF"/>
    <w:rsid w:val="000B3D51"/>
    <w:rsid w:val="000B3DEB"/>
    <w:rsid w:val="000B3E14"/>
    <w:rsid w:val="000B3E37"/>
    <w:rsid w:val="000B3E3E"/>
    <w:rsid w:val="000B432A"/>
    <w:rsid w:val="000B4675"/>
    <w:rsid w:val="000B4853"/>
    <w:rsid w:val="000B4860"/>
    <w:rsid w:val="000B494D"/>
    <w:rsid w:val="000B4D26"/>
    <w:rsid w:val="000B4EA6"/>
    <w:rsid w:val="000B5009"/>
    <w:rsid w:val="000B53A9"/>
    <w:rsid w:val="000B56A3"/>
    <w:rsid w:val="000B580A"/>
    <w:rsid w:val="000B58ED"/>
    <w:rsid w:val="000B5B1E"/>
    <w:rsid w:val="000B5DB3"/>
    <w:rsid w:val="000B5E73"/>
    <w:rsid w:val="000B5FBB"/>
    <w:rsid w:val="000B6123"/>
    <w:rsid w:val="000B6470"/>
    <w:rsid w:val="000B6472"/>
    <w:rsid w:val="000B653C"/>
    <w:rsid w:val="000B65D5"/>
    <w:rsid w:val="000B6B8C"/>
    <w:rsid w:val="000B6C8A"/>
    <w:rsid w:val="000B6FCF"/>
    <w:rsid w:val="000B7A13"/>
    <w:rsid w:val="000B7AE1"/>
    <w:rsid w:val="000B7AF7"/>
    <w:rsid w:val="000B7B90"/>
    <w:rsid w:val="000B7E24"/>
    <w:rsid w:val="000B7FA6"/>
    <w:rsid w:val="000C0433"/>
    <w:rsid w:val="000C06D4"/>
    <w:rsid w:val="000C08E0"/>
    <w:rsid w:val="000C0E48"/>
    <w:rsid w:val="000C1431"/>
    <w:rsid w:val="000C230C"/>
    <w:rsid w:val="000C2464"/>
    <w:rsid w:val="000C28DA"/>
    <w:rsid w:val="000C3148"/>
    <w:rsid w:val="000C321A"/>
    <w:rsid w:val="000C32B2"/>
    <w:rsid w:val="000C33E9"/>
    <w:rsid w:val="000C3674"/>
    <w:rsid w:val="000C3763"/>
    <w:rsid w:val="000C3872"/>
    <w:rsid w:val="000C3E8D"/>
    <w:rsid w:val="000C41E9"/>
    <w:rsid w:val="000C4294"/>
    <w:rsid w:val="000C42E3"/>
    <w:rsid w:val="000C44E5"/>
    <w:rsid w:val="000C458D"/>
    <w:rsid w:val="000C4AA8"/>
    <w:rsid w:val="000C51E1"/>
    <w:rsid w:val="000C5330"/>
    <w:rsid w:val="000C538C"/>
    <w:rsid w:val="000C5549"/>
    <w:rsid w:val="000C557B"/>
    <w:rsid w:val="000C565B"/>
    <w:rsid w:val="000C58CD"/>
    <w:rsid w:val="000C58FA"/>
    <w:rsid w:val="000C5A07"/>
    <w:rsid w:val="000C5A7F"/>
    <w:rsid w:val="000C5F54"/>
    <w:rsid w:val="000C6408"/>
    <w:rsid w:val="000C66D3"/>
    <w:rsid w:val="000C6721"/>
    <w:rsid w:val="000C681C"/>
    <w:rsid w:val="000C697A"/>
    <w:rsid w:val="000C69EE"/>
    <w:rsid w:val="000C6CF2"/>
    <w:rsid w:val="000C7085"/>
    <w:rsid w:val="000C74D1"/>
    <w:rsid w:val="000C778F"/>
    <w:rsid w:val="000C78DB"/>
    <w:rsid w:val="000C7B8A"/>
    <w:rsid w:val="000C7BD2"/>
    <w:rsid w:val="000C7BE4"/>
    <w:rsid w:val="000C7C91"/>
    <w:rsid w:val="000D0524"/>
    <w:rsid w:val="000D0653"/>
    <w:rsid w:val="000D085F"/>
    <w:rsid w:val="000D08A4"/>
    <w:rsid w:val="000D0929"/>
    <w:rsid w:val="000D0A14"/>
    <w:rsid w:val="000D0A4A"/>
    <w:rsid w:val="000D0A71"/>
    <w:rsid w:val="000D0D07"/>
    <w:rsid w:val="000D0D11"/>
    <w:rsid w:val="000D10AC"/>
    <w:rsid w:val="000D10D0"/>
    <w:rsid w:val="000D17AF"/>
    <w:rsid w:val="000D1D6A"/>
    <w:rsid w:val="000D1E09"/>
    <w:rsid w:val="000D1E0D"/>
    <w:rsid w:val="000D2169"/>
    <w:rsid w:val="000D2170"/>
    <w:rsid w:val="000D24F2"/>
    <w:rsid w:val="000D2524"/>
    <w:rsid w:val="000D2726"/>
    <w:rsid w:val="000D2961"/>
    <w:rsid w:val="000D2A5A"/>
    <w:rsid w:val="000D31D8"/>
    <w:rsid w:val="000D32E6"/>
    <w:rsid w:val="000D366F"/>
    <w:rsid w:val="000D3B88"/>
    <w:rsid w:val="000D3FAC"/>
    <w:rsid w:val="000D4745"/>
    <w:rsid w:val="000D4C17"/>
    <w:rsid w:val="000D4DD6"/>
    <w:rsid w:val="000D4E80"/>
    <w:rsid w:val="000D5193"/>
    <w:rsid w:val="000D555E"/>
    <w:rsid w:val="000D5C36"/>
    <w:rsid w:val="000D5E5F"/>
    <w:rsid w:val="000D604A"/>
    <w:rsid w:val="000D63E1"/>
    <w:rsid w:val="000D688B"/>
    <w:rsid w:val="000D6904"/>
    <w:rsid w:val="000D6D89"/>
    <w:rsid w:val="000D6EF9"/>
    <w:rsid w:val="000D72E0"/>
    <w:rsid w:val="000D75B9"/>
    <w:rsid w:val="000D7762"/>
    <w:rsid w:val="000D782A"/>
    <w:rsid w:val="000D789E"/>
    <w:rsid w:val="000D7961"/>
    <w:rsid w:val="000D7ED8"/>
    <w:rsid w:val="000E00B2"/>
    <w:rsid w:val="000E035B"/>
    <w:rsid w:val="000E084B"/>
    <w:rsid w:val="000E0EFE"/>
    <w:rsid w:val="000E11D2"/>
    <w:rsid w:val="000E138E"/>
    <w:rsid w:val="000E1728"/>
    <w:rsid w:val="000E19AC"/>
    <w:rsid w:val="000E19C1"/>
    <w:rsid w:val="000E1B5D"/>
    <w:rsid w:val="000E1D4E"/>
    <w:rsid w:val="000E1D7D"/>
    <w:rsid w:val="000E1DE9"/>
    <w:rsid w:val="000E25C5"/>
    <w:rsid w:val="000E28A3"/>
    <w:rsid w:val="000E28E6"/>
    <w:rsid w:val="000E2ADA"/>
    <w:rsid w:val="000E2BE7"/>
    <w:rsid w:val="000E2DC9"/>
    <w:rsid w:val="000E3076"/>
    <w:rsid w:val="000E3481"/>
    <w:rsid w:val="000E35E3"/>
    <w:rsid w:val="000E3832"/>
    <w:rsid w:val="000E3C0A"/>
    <w:rsid w:val="000E3F81"/>
    <w:rsid w:val="000E42C5"/>
    <w:rsid w:val="000E4302"/>
    <w:rsid w:val="000E44A9"/>
    <w:rsid w:val="000E4613"/>
    <w:rsid w:val="000E4817"/>
    <w:rsid w:val="000E48F3"/>
    <w:rsid w:val="000E4D53"/>
    <w:rsid w:val="000E513B"/>
    <w:rsid w:val="000E5457"/>
    <w:rsid w:val="000E5506"/>
    <w:rsid w:val="000E596E"/>
    <w:rsid w:val="000E5B2F"/>
    <w:rsid w:val="000E5C1A"/>
    <w:rsid w:val="000E631D"/>
    <w:rsid w:val="000E6417"/>
    <w:rsid w:val="000E64B6"/>
    <w:rsid w:val="000E6E0E"/>
    <w:rsid w:val="000E71CE"/>
    <w:rsid w:val="000E72C3"/>
    <w:rsid w:val="000E7468"/>
    <w:rsid w:val="000E74AB"/>
    <w:rsid w:val="000E7576"/>
    <w:rsid w:val="000E7607"/>
    <w:rsid w:val="000E78A7"/>
    <w:rsid w:val="000E797D"/>
    <w:rsid w:val="000E7B42"/>
    <w:rsid w:val="000E7C8B"/>
    <w:rsid w:val="000E7D71"/>
    <w:rsid w:val="000E7D92"/>
    <w:rsid w:val="000E7DD8"/>
    <w:rsid w:val="000F0098"/>
    <w:rsid w:val="000F011E"/>
    <w:rsid w:val="000F0989"/>
    <w:rsid w:val="000F09A8"/>
    <w:rsid w:val="000F0AD0"/>
    <w:rsid w:val="000F15F0"/>
    <w:rsid w:val="000F1CF0"/>
    <w:rsid w:val="000F1E9C"/>
    <w:rsid w:val="000F1FA8"/>
    <w:rsid w:val="000F2085"/>
    <w:rsid w:val="000F209F"/>
    <w:rsid w:val="000F2219"/>
    <w:rsid w:val="000F267E"/>
    <w:rsid w:val="000F2EBA"/>
    <w:rsid w:val="000F33EC"/>
    <w:rsid w:val="000F34CA"/>
    <w:rsid w:val="000F376B"/>
    <w:rsid w:val="000F3B47"/>
    <w:rsid w:val="000F3C4B"/>
    <w:rsid w:val="000F3F59"/>
    <w:rsid w:val="000F431B"/>
    <w:rsid w:val="000F440E"/>
    <w:rsid w:val="000F44D4"/>
    <w:rsid w:val="000F483C"/>
    <w:rsid w:val="000F51A3"/>
    <w:rsid w:val="000F53AE"/>
    <w:rsid w:val="000F54FA"/>
    <w:rsid w:val="000F5592"/>
    <w:rsid w:val="000F568C"/>
    <w:rsid w:val="000F6231"/>
    <w:rsid w:val="000F6733"/>
    <w:rsid w:val="000F6C5E"/>
    <w:rsid w:val="000F7203"/>
    <w:rsid w:val="000F74A0"/>
    <w:rsid w:val="000F765F"/>
    <w:rsid w:val="000F7661"/>
    <w:rsid w:val="000F76F9"/>
    <w:rsid w:val="000F7BF2"/>
    <w:rsid w:val="000F7E26"/>
    <w:rsid w:val="00100278"/>
    <w:rsid w:val="00100623"/>
    <w:rsid w:val="00100725"/>
    <w:rsid w:val="00100769"/>
    <w:rsid w:val="0010095E"/>
    <w:rsid w:val="00100C2F"/>
    <w:rsid w:val="00100E3D"/>
    <w:rsid w:val="00100FE8"/>
    <w:rsid w:val="00101470"/>
    <w:rsid w:val="00101493"/>
    <w:rsid w:val="00101507"/>
    <w:rsid w:val="00101518"/>
    <w:rsid w:val="00101564"/>
    <w:rsid w:val="001018F3"/>
    <w:rsid w:val="00101CEA"/>
    <w:rsid w:val="00102017"/>
    <w:rsid w:val="001021B7"/>
    <w:rsid w:val="00102320"/>
    <w:rsid w:val="001025F6"/>
    <w:rsid w:val="00102811"/>
    <w:rsid w:val="00102A00"/>
    <w:rsid w:val="00102AB4"/>
    <w:rsid w:val="001031F5"/>
    <w:rsid w:val="001031FC"/>
    <w:rsid w:val="0010321F"/>
    <w:rsid w:val="0010324F"/>
    <w:rsid w:val="001032C6"/>
    <w:rsid w:val="0010342C"/>
    <w:rsid w:val="001034D5"/>
    <w:rsid w:val="00103A38"/>
    <w:rsid w:val="00103A46"/>
    <w:rsid w:val="00103DD0"/>
    <w:rsid w:val="00103E45"/>
    <w:rsid w:val="00103F4D"/>
    <w:rsid w:val="00103F60"/>
    <w:rsid w:val="0010407C"/>
    <w:rsid w:val="00104336"/>
    <w:rsid w:val="0010447F"/>
    <w:rsid w:val="0010467D"/>
    <w:rsid w:val="00104882"/>
    <w:rsid w:val="00104B35"/>
    <w:rsid w:val="00104CC1"/>
    <w:rsid w:val="00105255"/>
    <w:rsid w:val="001053F6"/>
    <w:rsid w:val="00105507"/>
    <w:rsid w:val="00105581"/>
    <w:rsid w:val="001055D4"/>
    <w:rsid w:val="001059AF"/>
    <w:rsid w:val="00105A5D"/>
    <w:rsid w:val="00105BE8"/>
    <w:rsid w:val="00105D55"/>
    <w:rsid w:val="00105E34"/>
    <w:rsid w:val="00106127"/>
    <w:rsid w:val="001062EC"/>
    <w:rsid w:val="001062FA"/>
    <w:rsid w:val="001065D7"/>
    <w:rsid w:val="0010667E"/>
    <w:rsid w:val="001067CD"/>
    <w:rsid w:val="001069BE"/>
    <w:rsid w:val="00106AA6"/>
    <w:rsid w:val="00107002"/>
    <w:rsid w:val="001070BA"/>
    <w:rsid w:val="0010736E"/>
    <w:rsid w:val="001075BE"/>
    <w:rsid w:val="0010778F"/>
    <w:rsid w:val="00107860"/>
    <w:rsid w:val="00107B8D"/>
    <w:rsid w:val="00107CA7"/>
    <w:rsid w:val="00107DD8"/>
    <w:rsid w:val="0011003D"/>
    <w:rsid w:val="001102AD"/>
    <w:rsid w:val="001105C6"/>
    <w:rsid w:val="001105CA"/>
    <w:rsid w:val="00110B85"/>
    <w:rsid w:val="001110F5"/>
    <w:rsid w:val="001113B0"/>
    <w:rsid w:val="001116D6"/>
    <w:rsid w:val="001117CC"/>
    <w:rsid w:val="00111CA7"/>
    <w:rsid w:val="00111F8A"/>
    <w:rsid w:val="001124B7"/>
    <w:rsid w:val="00112696"/>
    <w:rsid w:val="001128AD"/>
    <w:rsid w:val="001128FE"/>
    <w:rsid w:val="00112DD4"/>
    <w:rsid w:val="001130E1"/>
    <w:rsid w:val="001133AE"/>
    <w:rsid w:val="00113729"/>
    <w:rsid w:val="0011381D"/>
    <w:rsid w:val="00113CDA"/>
    <w:rsid w:val="00113CF9"/>
    <w:rsid w:val="0011441D"/>
    <w:rsid w:val="0011461C"/>
    <w:rsid w:val="00114685"/>
    <w:rsid w:val="00114B23"/>
    <w:rsid w:val="00114BCA"/>
    <w:rsid w:val="00114C68"/>
    <w:rsid w:val="00114CEA"/>
    <w:rsid w:val="001155CB"/>
    <w:rsid w:val="00115690"/>
    <w:rsid w:val="001156C0"/>
    <w:rsid w:val="001158CF"/>
    <w:rsid w:val="00115C13"/>
    <w:rsid w:val="00115F15"/>
    <w:rsid w:val="00116047"/>
    <w:rsid w:val="0011627D"/>
    <w:rsid w:val="001163C8"/>
    <w:rsid w:val="00116554"/>
    <w:rsid w:val="001165FC"/>
    <w:rsid w:val="00116679"/>
    <w:rsid w:val="0011672A"/>
    <w:rsid w:val="00116976"/>
    <w:rsid w:val="00116E87"/>
    <w:rsid w:val="00116EB0"/>
    <w:rsid w:val="001170ED"/>
    <w:rsid w:val="00117337"/>
    <w:rsid w:val="001174B8"/>
    <w:rsid w:val="00117B3D"/>
    <w:rsid w:val="00117BC1"/>
    <w:rsid w:val="001205E6"/>
    <w:rsid w:val="00120724"/>
    <w:rsid w:val="00120AC9"/>
    <w:rsid w:val="00120B74"/>
    <w:rsid w:val="00120B8D"/>
    <w:rsid w:val="00120C4E"/>
    <w:rsid w:val="00120E74"/>
    <w:rsid w:val="0012110A"/>
    <w:rsid w:val="00121688"/>
    <w:rsid w:val="001216DC"/>
    <w:rsid w:val="00121897"/>
    <w:rsid w:val="00121915"/>
    <w:rsid w:val="00121A9A"/>
    <w:rsid w:val="0012202C"/>
    <w:rsid w:val="001224A5"/>
    <w:rsid w:val="00122595"/>
    <w:rsid w:val="00122C57"/>
    <w:rsid w:val="00123007"/>
    <w:rsid w:val="00123309"/>
    <w:rsid w:val="001235CD"/>
    <w:rsid w:val="00123710"/>
    <w:rsid w:val="00123822"/>
    <w:rsid w:val="00123A35"/>
    <w:rsid w:val="0012422A"/>
    <w:rsid w:val="001244CA"/>
    <w:rsid w:val="001245E6"/>
    <w:rsid w:val="001245FD"/>
    <w:rsid w:val="00124652"/>
    <w:rsid w:val="0012467C"/>
    <w:rsid w:val="00124706"/>
    <w:rsid w:val="00124773"/>
    <w:rsid w:val="0012490A"/>
    <w:rsid w:val="00124B06"/>
    <w:rsid w:val="00124B13"/>
    <w:rsid w:val="00124CAE"/>
    <w:rsid w:val="00124CAF"/>
    <w:rsid w:val="00124CF4"/>
    <w:rsid w:val="00124DAA"/>
    <w:rsid w:val="00124DBC"/>
    <w:rsid w:val="0012503E"/>
    <w:rsid w:val="001253E6"/>
    <w:rsid w:val="00125791"/>
    <w:rsid w:val="00125B1B"/>
    <w:rsid w:val="00125D2F"/>
    <w:rsid w:val="00125DFF"/>
    <w:rsid w:val="001261F9"/>
    <w:rsid w:val="00126466"/>
    <w:rsid w:val="0012683B"/>
    <w:rsid w:val="00126FBC"/>
    <w:rsid w:val="00126FEA"/>
    <w:rsid w:val="00127603"/>
    <w:rsid w:val="00127640"/>
    <w:rsid w:val="00127674"/>
    <w:rsid w:val="0012767E"/>
    <w:rsid w:val="001276AF"/>
    <w:rsid w:val="00127DD7"/>
    <w:rsid w:val="00127EC9"/>
    <w:rsid w:val="00130265"/>
    <w:rsid w:val="00130833"/>
    <w:rsid w:val="00130E1A"/>
    <w:rsid w:val="001315DF"/>
    <w:rsid w:val="00131AE0"/>
    <w:rsid w:val="00131E52"/>
    <w:rsid w:val="00131F4F"/>
    <w:rsid w:val="001324EC"/>
    <w:rsid w:val="001326C1"/>
    <w:rsid w:val="00132869"/>
    <w:rsid w:val="00132DEF"/>
    <w:rsid w:val="001330C9"/>
    <w:rsid w:val="0013310B"/>
    <w:rsid w:val="001335A8"/>
    <w:rsid w:val="001336E2"/>
    <w:rsid w:val="00133C3E"/>
    <w:rsid w:val="00133C40"/>
    <w:rsid w:val="00133F03"/>
    <w:rsid w:val="00134402"/>
    <w:rsid w:val="001344EA"/>
    <w:rsid w:val="001345FC"/>
    <w:rsid w:val="0013475F"/>
    <w:rsid w:val="0013481F"/>
    <w:rsid w:val="0013483B"/>
    <w:rsid w:val="001349A2"/>
    <w:rsid w:val="00134EEC"/>
    <w:rsid w:val="00134EFD"/>
    <w:rsid w:val="00135508"/>
    <w:rsid w:val="0013573B"/>
    <w:rsid w:val="001357FB"/>
    <w:rsid w:val="00135949"/>
    <w:rsid w:val="00135B07"/>
    <w:rsid w:val="0013668D"/>
    <w:rsid w:val="001367A6"/>
    <w:rsid w:val="001367BB"/>
    <w:rsid w:val="00136B5E"/>
    <w:rsid w:val="00136C11"/>
    <w:rsid w:val="00136E3A"/>
    <w:rsid w:val="00136F01"/>
    <w:rsid w:val="00137170"/>
    <w:rsid w:val="00137683"/>
    <w:rsid w:val="001378CA"/>
    <w:rsid w:val="00137BB2"/>
    <w:rsid w:val="00137D94"/>
    <w:rsid w:val="00137E01"/>
    <w:rsid w:val="00140109"/>
    <w:rsid w:val="0014048B"/>
    <w:rsid w:val="00140934"/>
    <w:rsid w:val="00140B0D"/>
    <w:rsid w:val="00140B8A"/>
    <w:rsid w:val="00140CF8"/>
    <w:rsid w:val="00141132"/>
    <w:rsid w:val="00141196"/>
    <w:rsid w:val="001411B3"/>
    <w:rsid w:val="00141211"/>
    <w:rsid w:val="001413F3"/>
    <w:rsid w:val="00141453"/>
    <w:rsid w:val="00141535"/>
    <w:rsid w:val="00141816"/>
    <w:rsid w:val="00141924"/>
    <w:rsid w:val="0014194F"/>
    <w:rsid w:val="00141A33"/>
    <w:rsid w:val="00141B5D"/>
    <w:rsid w:val="00141BA2"/>
    <w:rsid w:val="00141EC7"/>
    <w:rsid w:val="00141EEF"/>
    <w:rsid w:val="00141F25"/>
    <w:rsid w:val="0014235D"/>
    <w:rsid w:val="00142814"/>
    <w:rsid w:val="00142A07"/>
    <w:rsid w:val="00142BEC"/>
    <w:rsid w:val="00142CF7"/>
    <w:rsid w:val="001431B6"/>
    <w:rsid w:val="00143258"/>
    <w:rsid w:val="0014347D"/>
    <w:rsid w:val="001437B4"/>
    <w:rsid w:val="0014393A"/>
    <w:rsid w:val="00143A7A"/>
    <w:rsid w:val="00143DAA"/>
    <w:rsid w:val="001443A9"/>
    <w:rsid w:val="001443E6"/>
    <w:rsid w:val="001443F4"/>
    <w:rsid w:val="001445E5"/>
    <w:rsid w:val="0014463E"/>
    <w:rsid w:val="001446EF"/>
    <w:rsid w:val="00144C91"/>
    <w:rsid w:val="00144F23"/>
    <w:rsid w:val="00144F59"/>
    <w:rsid w:val="0014560D"/>
    <w:rsid w:val="0014578B"/>
    <w:rsid w:val="00145C33"/>
    <w:rsid w:val="00146015"/>
    <w:rsid w:val="001462A3"/>
    <w:rsid w:val="00146984"/>
    <w:rsid w:val="0014698B"/>
    <w:rsid w:val="00146FD6"/>
    <w:rsid w:val="00147042"/>
    <w:rsid w:val="00147053"/>
    <w:rsid w:val="001470A7"/>
    <w:rsid w:val="00147210"/>
    <w:rsid w:val="00147495"/>
    <w:rsid w:val="001476A2"/>
    <w:rsid w:val="0014774F"/>
    <w:rsid w:val="00147792"/>
    <w:rsid w:val="0014799B"/>
    <w:rsid w:val="00147B4F"/>
    <w:rsid w:val="00147B5F"/>
    <w:rsid w:val="00147C0D"/>
    <w:rsid w:val="0015040C"/>
    <w:rsid w:val="001507B3"/>
    <w:rsid w:val="001507DD"/>
    <w:rsid w:val="001508C7"/>
    <w:rsid w:val="001508E9"/>
    <w:rsid w:val="00150D77"/>
    <w:rsid w:val="00151245"/>
    <w:rsid w:val="001514C2"/>
    <w:rsid w:val="001514CD"/>
    <w:rsid w:val="001517D5"/>
    <w:rsid w:val="0015182C"/>
    <w:rsid w:val="00151AE3"/>
    <w:rsid w:val="00151B5E"/>
    <w:rsid w:val="00151BBF"/>
    <w:rsid w:val="00151DB7"/>
    <w:rsid w:val="00151ED4"/>
    <w:rsid w:val="00152042"/>
    <w:rsid w:val="001521AC"/>
    <w:rsid w:val="00152230"/>
    <w:rsid w:val="001522D3"/>
    <w:rsid w:val="0015285A"/>
    <w:rsid w:val="00152D54"/>
    <w:rsid w:val="00152F23"/>
    <w:rsid w:val="00152FDC"/>
    <w:rsid w:val="001531B7"/>
    <w:rsid w:val="0015337B"/>
    <w:rsid w:val="0015379B"/>
    <w:rsid w:val="0015386A"/>
    <w:rsid w:val="00153CFF"/>
    <w:rsid w:val="00153D09"/>
    <w:rsid w:val="00153D44"/>
    <w:rsid w:val="00153EFA"/>
    <w:rsid w:val="00154598"/>
    <w:rsid w:val="0015471B"/>
    <w:rsid w:val="00154761"/>
    <w:rsid w:val="00154990"/>
    <w:rsid w:val="00154AA1"/>
    <w:rsid w:val="00154BF0"/>
    <w:rsid w:val="0015561C"/>
    <w:rsid w:val="0015573A"/>
    <w:rsid w:val="00155955"/>
    <w:rsid w:val="00155A2B"/>
    <w:rsid w:val="00155A5D"/>
    <w:rsid w:val="00155C61"/>
    <w:rsid w:val="00155CDE"/>
    <w:rsid w:val="00155EEE"/>
    <w:rsid w:val="00156222"/>
    <w:rsid w:val="00156399"/>
    <w:rsid w:val="00156933"/>
    <w:rsid w:val="00156977"/>
    <w:rsid w:val="00156C94"/>
    <w:rsid w:val="00156D4D"/>
    <w:rsid w:val="001572D8"/>
    <w:rsid w:val="001574A0"/>
    <w:rsid w:val="0015756C"/>
    <w:rsid w:val="001576D5"/>
    <w:rsid w:val="001577D9"/>
    <w:rsid w:val="00157F5A"/>
    <w:rsid w:val="00160134"/>
    <w:rsid w:val="00160140"/>
    <w:rsid w:val="00160633"/>
    <w:rsid w:val="0016091F"/>
    <w:rsid w:val="00160BEB"/>
    <w:rsid w:val="00161573"/>
    <w:rsid w:val="0016183F"/>
    <w:rsid w:val="00161958"/>
    <w:rsid w:val="00162283"/>
    <w:rsid w:val="00162382"/>
    <w:rsid w:val="00162C19"/>
    <w:rsid w:val="0016302E"/>
    <w:rsid w:val="00163345"/>
    <w:rsid w:val="001634FF"/>
    <w:rsid w:val="001637F3"/>
    <w:rsid w:val="00163A5D"/>
    <w:rsid w:val="00163B87"/>
    <w:rsid w:val="00163EBE"/>
    <w:rsid w:val="00164066"/>
    <w:rsid w:val="0016436C"/>
    <w:rsid w:val="001646D5"/>
    <w:rsid w:val="001649B5"/>
    <w:rsid w:val="00164BEE"/>
    <w:rsid w:val="00164C39"/>
    <w:rsid w:val="0016511A"/>
    <w:rsid w:val="0016522C"/>
    <w:rsid w:val="00165B9F"/>
    <w:rsid w:val="00165C80"/>
    <w:rsid w:val="0016600E"/>
    <w:rsid w:val="001663E9"/>
    <w:rsid w:val="0016646C"/>
    <w:rsid w:val="00166D65"/>
    <w:rsid w:val="00166FAE"/>
    <w:rsid w:val="001671AB"/>
    <w:rsid w:val="00167382"/>
    <w:rsid w:val="001674F9"/>
    <w:rsid w:val="0016763A"/>
    <w:rsid w:val="00167A59"/>
    <w:rsid w:val="00167BE8"/>
    <w:rsid w:val="00167F0F"/>
    <w:rsid w:val="00170539"/>
    <w:rsid w:val="001705D7"/>
    <w:rsid w:val="0017072E"/>
    <w:rsid w:val="001708D9"/>
    <w:rsid w:val="00170D6F"/>
    <w:rsid w:val="00170DBC"/>
    <w:rsid w:val="0017115C"/>
    <w:rsid w:val="0017119D"/>
    <w:rsid w:val="001711AE"/>
    <w:rsid w:val="001711FE"/>
    <w:rsid w:val="001714CB"/>
    <w:rsid w:val="0017181C"/>
    <w:rsid w:val="00171908"/>
    <w:rsid w:val="00171A71"/>
    <w:rsid w:val="00171D60"/>
    <w:rsid w:val="00172217"/>
    <w:rsid w:val="0017235D"/>
    <w:rsid w:val="001723FB"/>
    <w:rsid w:val="0017281A"/>
    <w:rsid w:val="00172E24"/>
    <w:rsid w:val="00172F24"/>
    <w:rsid w:val="001731A7"/>
    <w:rsid w:val="001731AC"/>
    <w:rsid w:val="001732DF"/>
    <w:rsid w:val="00173558"/>
    <w:rsid w:val="0017362B"/>
    <w:rsid w:val="001736E3"/>
    <w:rsid w:val="001738D5"/>
    <w:rsid w:val="00173E31"/>
    <w:rsid w:val="00173F15"/>
    <w:rsid w:val="00174061"/>
    <w:rsid w:val="0017409A"/>
    <w:rsid w:val="00174143"/>
    <w:rsid w:val="00174377"/>
    <w:rsid w:val="0017439D"/>
    <w:rsid w:val="00174407"/>
    <w:rsid w:val="0017446C"/>
    <w:rsid w:val="00174856"/>
    <w:rsid w:val="00174A4F"/>
    <w:rsid w:val="00174A9C"/>
    <w:rsid w:val="00174F30"/>
    <w:rsid w:val="001750CE"/>
    <w:rsid w:val="00175126"/>
    <w:rsid w:val="001752D7"/>
    <w:rsid w:val="001753F4"/>
    <w:rsid w:val="0017564D"/>
    <w:rsid w:val="0017573E"/>
    <w:rsid w:val="00175A77"/>
    <w:rsid w:val="00175DBC"/>
    <w:rsid w:val="0017628A"/>
    <w:rsid w:val="001766A7"/>
    <w:rsid w:val="001767B6"/>
    <w:rsid w:val="001770B9"/>
    <w:rsid w:val="001772EA"/>
    <w:rsid w:val="001774A1"/>
    <w:rsid w:val="00177976"/>
    <w:rsid w:val="00177BED"/>
    <w:rsid w:val="00177C88"/>
    <w:rsid w:val="00177CE4"/>
    <w:rsid w:val="001800A4"/>
    <w:rsid w:val="0018042D"/>
    <w:rsid w:val="001806B9"/>
    <w:rsid w:val="001806C5"/>
    <w:rsid w:val="00180C46"/>
    <w:rsid w:val="00180F55"/>
    <w:rsid w:val="00181094"/>
    <w:rsid w:val="00181097"/>
    <w:rsid w:val="001811EF"/>
    <w:rsid w:val="001813CD"/>
    <w:rsid w:val="001814A0"/>
    <w:rsid w:val="001815A8"/>
    <w:rsid w:val="001815C1"/>
    <w:rsid w:val="00181815"/>
    <w:rsid w:val="00181839"/>
    <w:rsid w:val="001819EF"/>
    <w:rsid w:val="00181AFD"/>
    <w:rsid w:val="00181FB2"/>
    <w:rsid w:val="001825FC"/>
    <w:rsid w:val="00182635"/>
    <w:rsid w:val="0018278E"/>
    <w:rsid w:val="001829D7"/>
    <w:rsid w:val="00182AF0"/>
    <w:rsid w:val="00182BF4"/>
    <w:rsid w:val="00182C78"/>
    <w:rsid w:val="00182DC0"/>
    <w:rsid w:val="00182DFA"/>
    <w:rsid w:val="00183B8D"/>
    <w:rsid w:val="00183C00"/>
    <w:rsid w:val="00183F67"/>
    <w:rsid w:val="00184413"/>
    <w:rsid w:val="0018441E"/>
    <w:rsid w:val="00184452"/>
    <w:rsid w:val="001847C1"/>
    <w:rsid w:val="001847EE"/>
    <w:rsid w:val="00184BFA"/>
    <w:rsid w:val="00184ECC"/>
    <w:rsid w:val="001850F1"/>
    <w:rsid w:val="001854D8"/>
    <w:rsid w:val="0018561B"/>
    <w:rsid w:val="00185842"/>
    <w:rsid w:val="00185909"/>
    <w:rsid w:val="00185B12"/>
    <w:rsid w:val="00185F5D"/>
    <w:rsid w:val="001860D8"/>
    <w:rsid w:val="0018682E"/>
    <w:rsid w:val="0018682F"/>
    <w:rsid w:val="00186A2F"/>
    <w:rsid w:val="00186A94"/>
    <w:rsid w:val="00186B0E"/>
    <w:rsid w:val="00186D88"/>
    <w:rsid w:val="00186F57"/>
    <w:rsid w:val="00186FCF"/>
    <w:rsid w:val="00186FD7"/>
    <w:rsid w:val="00187011"/>
    <w:rsid w:val="0018717D"/>
    <w:rsid w:val="00187603"/>
    <w:rsid w:val="00187607"/>
    <w:rsid w:val="00187AA3"/>
    <w:rsid w:val="00187C44"/>
    <w:rsid w:val="00187D6C"/>
    <w:rsid w:val="00187DBB"/>
    <w:rsid w:val="001901A3"/>
    <w:rsid w:val="001901B4"/>
    <w:rsid w:val="00190691"/>
    <w:rsid w:val="001906F9"/>
    <w:rsid w:val="00190986"/>
    <w:rsid w:val="00190E23"/>
    <w:rsid w:val="0019115E"/>
    <w:rsid w:val="00191224"/>
    <w:rsid w:val="00191245"/>
    <w:rsid w:val="00191305"/>
    <w:rsid w:val="001914D5"/>
    <w:rsid w:val="00191559"/>
    <w:rsid w:val="001916CE"/>
    <w:rsid w:val="001917FD"/>
    <w:rsid w:val="001919A7"/>
    <w:rsid w:val="00191A53"/>
    <w:rsid w:val="00191A8B"/>
    <w:rsid w:val="00191E13"/>
    <w:rsid w:val="00191FA4"/>
    <w:rsid w:val="00191FAF"/>
    <w:rsid w:val="0019212D"/>
    <w:rsid w:val="00192397"/>
    <w:rsid w:val="00192767"/>
    <w:rsid w:val="00192C0C"/>
    <w:rsid w:val="00192CA1"/>
    <w:rsid w:val="00192E6D"/>
    <w:rsid w:val="0019304E"/>
    <w:rsid w:val="001935BB"/>
    <w:rsid w:val="0019386B"/>
    <w:rsid w:val="00193ABD"/>
    <w:rsid w:val="00193AD9"/>
    <w:rsid w:val="00193B91"/>
    <w:rsid w:val="00193CC0"/>
    <w:rsid w:val="00194A97"/>
    <w:rsid w:val="00194B73"/>
    <w:rsid w:val="00194E4F"/>
    <w:rsid w:val="00194E91"/>
    <w:rsid w:val="00194F45"/>
    <w:rsid w:val="001953CF"/>
    <w:rsid w:val="001954C9"/>
    <w:rsid w:val="0019550D"/>
    <w:rsid w:val="001955E6"/>
    <w:rsid w:val="00195848"/>
    <w:rsid w:val="00196318"/>
    <w:rsid w:val="0019641E"/>
    <w:rsid w:val="001964BC"/>
    <w:rsid w:val="0019665F"/>
    <w:rsid w:val="0019693D"/>
    <w:rsid w:val="00196A95"/>
    <w:rsid w:val="00196D3D"/>
    <w:rsid w:val="00196DF7"/>
    <w:rsid w:val="0019707E"/>
    <w:rsid w:val="00197101"/>
    <w:rsid w:val="0019711F"/>
    <w:rsid w:val="00197AFE"/>
    <w:rsid w:val="00197E95"/>
    <w:rsid w:val="00197F4D"/>
    <w:rsid w:val="00197FBD"/>
    <w:rsid w:val="001A0187"/>
    <w:rsid w:val="001A0369"/>
    <w:rsid w:val="001A04A5"/>
    <w:rsid w:val="001A04F2"/>
    <w:rsid w:val="001A091D"/>
    <w:rsid w:val="001A0929"/>
    <w:rsid w:val="001A0D39"/>
    <w:rsid w:val="001A0E03"/>
    <w:rsid w:val="001A0EC5"/>
    <w:rsid w:val="001A1396"/>
    <w:rsid w:val="001A1399"/>
    <w:rsid w:val="001A1561"/>
    <w:rsid w:val="001A15B6"/>
    <w:rsid w:val="001A1729"/>
    <w:rsid w:val="001A17FC"/>
    <w:rsid w:val="001A1A3F"/>
    <w:rsid w:val="001A1A79"/>
    <w:rsid w:val="001A1BB7"/>
    <w:rsid w:val="001A1C15"/>
    <w:rsid w:val="001A1CD9"/>
    <w:rsid w:val="001A1CE6"/>
    <w:rsid w:val="001A1FE7"/>
    <w:rsid w:val="001A20DC"/>
    <w:rsid w:val="001A241A"/>
    <w:rsid w:val="001A2450"/>
    <w:rsid w:val="001A2642"/>
    <w:rsid w:val="001A26A9"/>
    <w:rsid w:val="001A27AB"/>
    <w:rsid w:val="001A28A1"/>
    <w:rsid w:val="001A2957"/>
    <w:rsid w:val="001A29C7"/>
    <w:rsid w:val="001A29D1"/>
    <w:rsid w:val="001A2D46"/>
    <w:rsid w:val="001A2E60"/>
    <w:rsid w:val="001A2EDE"/>
    <w:rsid w:val="001A378B"/>
    <w:rsid w:val="001A3C2F"/>
    <w:rsid w:val="001A3C3C"/>
    <w:rsid w:val="001A4DCF"/>
    <w:rsid w:val="001A4ECA"/>
    <w:rsid w:val="001A535B"/>
    <w:rsid w:val="001A5781"/>
    <w:rsid w:val="001A5BAB"/>
    <w:rsid w:val="001A5C6C"/>
    <w:rsid w:val="001A5C83"/>
    <w:rsid w:val="001A610F"/>
    <w:rsid w:val="001A64AF"/>
    <w:rsid w:val="001A6811"/>
    <w:rsid w:val="001A68B5"/>
    <w:rsid w:val="001A6ADC"/>
    <w:rsid w:val="001A6B2F"/>
    <w:rsid w:val="001A6B79"/>
    <w:rsid w:val="001A6C52"/>
    <w:rsid w:val="001A6D4A"/>
    <w:rsid w:val="001A72D0"/>
    <w:rsid w:val="001A774B"/>
    <w:rsid w:val="001A7A04"/>
    <w:rsid w:val="001A7A86"/>
    <w:rsid w:val="001A7BFA"/>
    <w:rsid w:val="001A7ECC"/>
    <w:rsid w:val="001B0010"/>
    <w:rsid w:val="001B049D"/>
    <w:rsid w:val="001B07EC"/>
    <w:rsid w:val="001B1049"/>
    <w:rsid w:val="001B11C7"/>
    <w:rsid w:val="001B15DE"/>
    <w:rsid w:val="001B16B3"/>
    <w:rsid w:val="001B1973"/>
    <w:rsid w:val="001B1A16"/>
    <w:rsid w:val="001B1BC4"/>
    <w:rsid w:val="001B1D7E"/>
    <w:rsid w:val="001B1FB4"/>
    <w:rsid w:val="001B231F"/>
    <w:rsid w:val="001B27DE"/>
    <w:rsid w:val="001B2BE4"/>
    <w:rsid w:val="001B2D8A"/>
    <w:rsid w:val="001B2EA6"/>
    <w:rsid w:val="001B2F1C"/>
    <w:rsid w:val="001B3027"/>
    <w:rsid w:val="001B33DE"/>
    <w:rsid w:val="001B33EB"/>
    <w:rsid w:val="001B3514"/>
    <w:rsid w:val="001B3590"/>
    <w:rsid w:val="001B3809"/>
    <w:rsid w:val="001B3848"/>
    <w:rsid w:val="001B387D"/>
    <w:rsid w:val="001B3D6A"/>
    <w:rsid w:val="001B3F15"/>
    <w:rsid w:val="001B4418"/>
    <w:rsid w:val="001B465F"/>
    <w:rsid w:val="001B49E5"/>
    <w:rsid w:val="001B4CC6"/>
    <w:rsid w:val="001B4D47"/>
    <w:rsid w:val="001B4F11"/>
    <w:rsid w:val="001B546C"/>
    <w:rsid w:val="001B5AEE"/>
    <w:rsid w:val="001B5B77"/>
    <w:rsid w:val="001B60AC"/>
    <w:rsid w:val="001B6AC2"/>
    <w:rsid w:val="001B6CB5"/>
    <w:rsid w:val="001B6F33"/>
    <w:rsid w:val="001B6F7D"/>
    <w:rsid w:val="001B712C"/>
    <w:rsid w:val="001B71DC"/>
    <w:rsid w:val="001B734F"/>
    <w:rsid w:val="001B74A3"/>
    <w:rsid w:val="001B7972"/>
    <w:rsid w:val="001B7991"/>
    <w:rsid w:val="001B7F4C"/>
    <w:rsid w:val="001B7F76"/>
    <w:rsid w:val="001B7FDC"/>
    <w:rsid w:val="001C020E"/>
    <w:rsid w:val="001C0827"/>
    <w:rsid w:val="001C089D"/>
    <w:rsid w:val="001C0A0F"/>
    <w:rsid w:val="001C0D7D"/>
    <w:rsid w:val="001C0E7A"/>
    <w:rsid w:val="001C10F0"/>
    <w:rsid w:val="001C15D1"/>
    <w:rsid w:val="001C16D3"/>
    <w:rsid w:val="001C178C"/>
    <w:rsid w:val="001C1971"/>
    <w:rsid w:val="001C1F62"/>
    <w:rsid w:val="001C20CA"/>
    <w:rsid w:val="001C20EF"/>
    <w:rsid w:val="001C2108"/>
    <w:rsid w:val="001C228A"/>
    <w:rsid w:val="001C26C9"/>
    <w:rsid w:val="001C28B6"/>
    <w:rsid w:val="001C2DC8"/>
    <w:rsid w:val="001C3694"/>
    <w:rsid w:val="001C38EF"/>
    <w:rsid w:val="001C3BBD"/>
    <w:rsid w:val="001C3CE6"/>
    <w:rsid w:val="001C3EF5"/>
    <w:rsid w:val="001C4062"/>
    <w:rsid w:val="001C4299"/>
    <w:rsid w:val="001C449F"/>
    <w:rsid w:val="001C478E"/>
    <w:rsid w:val="001C4875"/>
    <w:rsid w:val="001C511E"/>
    <w:rsid w:val="001C51A0"/>
    <w:rsid w:val="001C5253"/>
    <w:rsid w:val="001C559C"/>
    <w:rsid w:val="001C5AC3"/>
    <w:rsid w:val="001C5BE2"/>
    <w:rsid w:val="001C5DDE"/>
    <w:rsid w:val="001C5FA0"/>
    <w:rsid w:val="001C6426"/>
    <w:rsid w:val="001C65BA"/>
    <w:rsid w:val="001C6BA6"/>
    <w:rsid w:val="001C6EBF"/>
    <w:rsid w:val="001C71E4"/>
    <w:rsid w:val="001C736A"/>
    <w:rsid w:val="001C7652"/>
    <w:rsid w:val="001D0360"/>
    <w:rsid w:val="001D03CF"/>
    <w:rsid w:val="001D0A85"/>
    <w:rsid w:val="001D0D42"/>
    <w:rsid w:val="001D0FE3"/>
    <w:rsid w:val="001D10B6"/>
    <w:rsid w:val="001D149A"/>
    <w:rsid w:val="001D16B6"/>
    <w:rsid w:val="001D1E40"/>
    <w:rsid w:val="001D1FE7"/>
    <w:rsid w:val="001D226C"/>
    <w:rsid w:val="001D25AE"/>
    <w:rsid w:val="001D2806"/>
    <w:rsid w:val="001D335F"/>
    <w:rsid w:val="001D37E0"/>
    <w:rsid w:val="001D39AA"/>
    <w:rsid w:val="001D3D39"/>
    <w:rsid w:val="001D3EF7"/>
    <w:rsid w:val="001D40D7"/>
    <w:rsid w:val="001D4155"/>
    <w:rsid w:val="001D44AB"/>
    <w:rsid w:val="001D45F4"/>
    <w:rsid w:val="001D5583"/>
    <w:rsid w:val="001D5819"/>
    <w:rsid w:val="001D5C36"/>
    <w:rsid w:val="001D5FF0"/>
    <w:rsid w:val="001D60AF"/>
    <w:rsid w:val="001D61E7"/>
    <w:rsid w:val="001D6413"/>
    <w:rsid w:val="001D660C"/>
    <w:rsid w:val="001D663D"/>
    <w:rsid w:val="001D694D"/>
    <w:rsid w:val="001D69A2"/>
    <w:rsid w:val="001D6A00"/>
    <w:rsid w:val="001D6AB8"/>
    <w:rsid w:val="001D6AC0"/>
    <w:rsid w:val="001D6C06"/>
    <w:rsid w:val="001D6C61"/>
    <w:rsid w:val="001D72D9"/>
    <w:rsid w:val="001D7563"/>
    <w:rsid w:val="001D7928"/>
    <w:rsid w:val="001D7A65"/>
    <w:rsid w:val="001D7B98"/>
    <w:rsid w:val="001E0130"/>
    <w:rsid w:val="001E04A6"/>
    <w:rsid w:val="001E061A"/>
    <w:rsid w:val="001E0686"/>
    <w:rsid w:val="001E07D3"/>
    <w:rsid w:val="001E0B0F"/>
    <w:rsid w:val="001E0F53"/>
    <w:rsid w:val="001E1144"/>
    <w:rsid w:val="001E1314"/>
    <w:rsid w:val="001E1690"/>
    <w:rsid w:val="001E17C6"/>
    <w:rsid w:val="001E1914"/>
    <w:rsid w:val="001E1D25"/>
    <w:rsid w:val="001E1F6D"/>
    <w:rsid w:val="001E2007"/>
    <w:rsid w:val="001E20EB"/>
    <w:rsid w:val="001E2107"/>
    <w:rsid w:val="001E2146"/>
    <w:rsid w:val="001E2839"/>
    <w:rsid w:val="001E2867"/>
    <w:rsid w:val="001E28A9"/>
    <w:rsid w:val="001E28BF"/>
    <w:rsid w:val="001E28E5"/>
    <w:rsid w:val="001E28FE"/>
    <w:rsid w:val="001E29ED"/>
    <w:rsid w:val="001E2F20"/>
    <w:rsid w:val="001E303D"/>
    <w:rsid w:val="001E30DA"/>
    <w:rsid w:val="001E3411"/>
    <w:rsid w:val="001E3456"/>
    <w:rsid w:val="001E3497"/>
    <w:rsid w:val="001E36A6"/>
    <w:rsid w:val="001E421A"/>
    <w:rsid w:val="001E4758"/>
    <w:rsid w:val="001E475D"/>
    <w:rsid w:val="001E47F2"/>
    <w:rsid w:val="001E4A4C"/>
    <w:rsid w:val="001E4AF7"/>
    <w:rsid w:val="001E52F6"/>
    <w:rsid w:val="001E538C"/>
    <w:rsid w:val="001E5400"/>
    <w:rsid w:val="001E5754"/>
    <w:rsid w:val="001E57F6"/>
    <w:rsid w:val="001E58B4"/>
    <w:rsid w:val="001E59B2"/>
    <w:rsid w:val="001E59F7"/>
    <w:rsid w:val="001E5BF5"/>
    <w:rsid w:val="001E5DDB"/>
    <w:rsid w:val="001E5DEB"/>
    <w:rsid w:val="001E60D4"/>
    <w:rsid w:val="001E61F8"/>
    <w:rsid w:val="001E6258"/>
    <w:rsid w:val="001E6320"/>
    <w:rsid w:val="001E63E5"/>
    <w:rsid w:val="001E656E"/>
    <w:rsid w:val="001E66D6"/>
    <w:rsid w:val="001E77BC"/>
    <w:rsid w:val="001E7941"/>
    <w:rsid w:val="001E7E17"/>
    <w:rsid w:val="001F07B6"/>
    <w:rsid w:val="001F093E"/>
    <w:rsid w:val="001F0D85"/>
    <w:rsid w:val="001F14EC"/>
    <w:rsid w:val="001F1B08"/>
    <w:rsid w:val="001F1BF3"/>
    <w:rsid w:val="001F1CE6"/>
    <w:rsid w:val="001F277B"/>
    <w:rsid w:val="001F2EE9"/>
    <w:rsid w:val="001F30B9"/>
    <w:rsid w:val="001F3262"/>
    <w:rsid w:val="001F33EB"/>
    <w:rsid w:val="001F39A6"/>
    <w:rsid w:val="001F3CB7"/>
    <w:rsid w:val="001F4308"/>
    <w:rsid w:val="001F47DF"/>
    <w:rsid w:val="001F4A83"/>
    <w:rsid w:val="001F4CD5"/>
    <w:rsid w:val="001F5871"/>
    <w:rsid w:val="001F5888"/>
    <w:rsid w:val="001F5A7F"/>
    <w:rsid w:val="001F5CD0"/>
    <w:rsid w:val="001F5D7B"/>
    <w:rsid w:val="001F5F22"/>
    <w:rsid w:val="001F62D2"/>
    <w:rsid w:val="001F64F3"/>
    <w:rsid w:val="001F654B"/>
    <w:rsid w:val="001F6594"/>
    <w:rsid w:val="001F6751"/>
    <w:rsid w:val="001F6AA1"/>
    <w:rsid w:val="001F6B0E"/>
    <w:rsid w:val="001F6B0F"/>
    <w:rsid w:val="001F6C49"/>
    <w:rsid w:val="001F6D52"/>
    <w:rsid w:val="001F6E13"/>
    <w:rsid w:val="001F7225"/>
    <w:rsid w:val="001F759C"/>
    <w:rsid w:val="001F76E4"/>
    <w:rsid w:val="001F7782"/>
    <w:rsid w:val="001F7A1A"/>
    <w:rsid w:val="001F7E08"/>
    <w:rsid w:val="0020010A"/>
    <w:rsid w:val="00200357"/>
    <w:rsid w:val="00200738"/>
    <w:rsid w:val="00200F48"/>
    <w:rsid w:val="00200FB1"/>
    <w:rsid w:val="002010C2"/>
    <w:rsid w:val="00201228"/>
    <w:rsid w:val="002014FA"/>
    <w:rsid w:val="00201A03"/>
    <w:rsid w:val="00201C9C"/>
    <w:rsid w:val="00201CD2"/>
    <w:rsid w:val="00201E0E"/>
    <w:rsid w:val="002020B5"/>
    <w:rsid w:val="002021AE"/>
    <w:rsid w:val="0020227A"/>
    <w:rsid w:val="002025D3"/>
    <w:rsid w:val="00202E98"/>
    <w:rsid w:val="00203060"/>
    <w:rsid w:val="00203084"/>
    <w:rsid w:val="0020336D"/>
    <w:rsid w:val="00203538"/>
    <w:rsid w:val="0020380C"/>
    <w:rsid w:val="0020392A"/>
    <w:rsid w:val="002039FC"/>
    <w:rsid w:val="00203AF6"/>
    <w:rsid w:val="00203C89"/>
    <w:rsid w:val="00203F9C"/>
    <w:rsid w:val="00204153"/>
    <w:rsid w:val="00204228"/>
    <w:rsid w:val="00204265"/>
    <w:rsid w:val="002042D9"/>
    <w:rsid w:val="002045F7"/>
    <w:rsid w:val="0020499E"/>
    <w:rsid w:val="002049B9"/>
    <w:rsid w:val="00204C62"/>
    <w:rsid w:val="00204CF6"/>
    <w:rsid w:val="00204D6F"/>
    <w:rsid w:val="00204F26"/>
    <w:rsid w:val="00205094"/>
    <w:rsid w:val="0020511B"/>
    <w:rsid w:val="00205E7B"/>
    <w:rsid w:val="002063AC"/>
    <w:rsid w:val="0020652B"/>
    <w:rsid w:val="002068B0"/>
    <w:rsid w:val="00206A38"/>
    <w:rsid w:val="00206C0F"/>
    <w:rsid w:val="00206C6F"/>
    <w:rsid w:val="00206FD2"/>
    <w:rsid w:val="00207449"/>
    <w:rsid w:val="00207A5E"/>
    <w:rsid w:val="00207A7E"/>
    <w:rsid w:val="00207DF5"/>
    <w:rsid w:val="00210E47"/>
    <w:rsid w:val="002110F0"/>
    <w:rsid w:val="00211569"/>
    <w:rsid w:val="0021174F"/>
    <w:rsid w:val="00211A54"/>
    <w:rsid w:val="00211ACC"/>
    <w:rsid w:val="00211BE4"/>
    <w:rsid w:val="00211D1A"/>
    <w:rsid w:val="00211D91"/>
    <w:rsid w:val="00212208"/>
    <w:rsid w:val="0021242F"/>
    <w:rsid w:val="002127A7"/>
    <w:rsid w:val="00212851"/>
    <w:rsid w:val="00212C6D"/>
    <w:rsid w:val="00212D66"/>
    <w:rsid w:val="00212E7B"/>
    <w:rsid w:val="0021359D"/>
    <w:rsid w:val="00213646"/>
    <w:rsid w:val="0021387E"/>
    <w:rsid w:val="002138EB"/>
    <w:rsid w:val="002139E5"/>
    <w:rsid w:val="00214079"/>
    <w:rsid w:val="002141BE"/>
    <w:rsid w:val="00214649"/>
    <w:rsid w:val="002149AF"/>
    <w:rsid w:val="00214A06"/>
    <w:rsid w:val="00214B04"/>
    <w:rsid w:val="00214CA4"/>
    <w:rsid w:val="00214F66"/>
    <w:rsid w:val="0021529F"/>
    <w:rsid w:val="002156E0"/>
    <w:rsid w:val="00215703"/>
    <w:rsid w:val="00215869"/>
    <w:rsid w:val="00215A2C"/>
    <w:rsid w:val="00215A38"/>
    <w:rsid w:val="00215BBF"/>
    <w:rsid w:val="00215C1C"/>
    <w:rsid w:val="00215D87"/>
    <w:rsid w:val="00215E04"/>
    <w:rsid w:val="0021614E"/>
    <w:rsid w:val="002164A5"/>
    <w:rsid w:val="00216538"/>
    <w:rsid w:val="00216599"/>
    <w:rsid w:val="002167F8"/>
    <w:rsid w:val="00216C04"/>
    <w:rsid w:val="00216CC6"/>
    <w:rsid w:val="00216FC0"/>
    <w:rsid w:val="00217066"/>
    <w:rsid w:val="00217081"/>
    <w:rsid w:val="0021723A"/>
    <w:rsid w:val="002173D2"/>
    <w:rsid w:val="0021747C"/>
    <w:rsid w:val="0021776B"/>
    <w:rsid w:val="0021799D"/>
    <w:rsid w:val="00217ECF"/>
    <w:rsid w:val="002201ED"/>
    <w:rsid w:val="002201FC"/>
    <w:rsid w:val="00220517"/>
    <w:rsid w:val="002205BC"/>
    <w:rsid w:val="00220A1D"/>
    <w:rsid w:val="00220B78"/>
    <w:rsid w:val="00220C37"/>
    <w:rsid w:val="00220D14"/>
    <w:rsid w:val="00220E65"/>
    <w:rsid w:val="00221222"/>
    <w:rsid w:val="0022154B"/>
    <w:rsid w:val="00221927"/>
    <w:rsid w:val="00221D70"/>
    <w:rsid w:val="002220D2"/>
    <w:rsid w:val="00222126"/>
    <w:rsid w:val="0022219E"/>
    <w:rsid w:val="00222787"/>
    <w:rsid w:val="002228CE"/>
    <w:rsid w:val="00222981"/>
    <w:rsid w:val="00222AF1"/>
    <w:rsid w:val="00222C9A"/>
    <w:rsid w:val="00222D94"/>
    <w:rsid w:val="00222EED"/>
    <w:rsid w:val="00222FE2"/>
    <w:rsid w:val="002233E3"/>
    <w:rsid w:val="00223539"/>
    <w:rsid w:val="002238CC"/>
    <w:rsid w:val="00223B0C"/>
    <w:rsid w:val="00223E12"/>
    <w:rsid w:val="0022405F"/>
    <w:rsid w:val="002244E1"/>
    <w:rsid w:val="0022486E"/>
    <w:rsid w:val="00224B5F"/>
    <w:rsid w:val="002250FB"/>
    <w:rsid w:val="00225256"/>
    <w:rsid w:val="002252CE"/>
    <w:rsid w:val="0022555B"/>
    <w:rsid w:val="00225669"/>
    <w:rsid w:val="0022573B"/>
    <w:rsid w:val="00225A36"/>
    <w:rsid w:val="00225EBB"/>
    <w:rsid w:val="00226166"/>
    <w:rsid w:val="00226564"/>
    <w:rsid w:val="00226A7D"/>
    <w:rsid w:val="00226BF6"/>
    <w:rsid w:val="00226C2F"/>
    <w:rsid w:val="00226DDB"/>
    <w:rsid w:val="002272C5"/>
    <w:rsid w:val="00227B0B"/>
    <w:rsid w:val="00230011"/>
    <w:rsid w:val="0023008F"/>
    <w:rsid w:val="0023017F"/>
    <w:rsid w:val="002302B8"/>
    <w:rsid w:val="0023030E"/>
    <w:rsid w:val="00230BA3"/>
    <w:rsid w:val="00230C32"/>
    <w:rsid w:val="00230EF9"/>
    <w:rsid w:val="00231100"/>
    <w:rsid w:val="00231275"/>
    <w:rsid w:val="002314E8"/>
    <w:rsid w:val="00231524"/>
    <w:rsid w:val="00231900"/>
    <w:rsid w:val="002319D7"/>
    <w:rsid w:val="00231CBB"/>
    <w:rsid w:val="00231DEE"/>
    <w:rsid w:val="00231E46"/>
    <w:rsid w:val="00231F17"/>
    <w:rsid w:val="0023213A"/>
    <w:rsid w:val="00232189"/>
    <w:rsid w:val="0023218D"/>
    <w:rsid w:val="0023265D"/>
    <w:rsid w:val="00232C2B"/>
    <w:rsid w:val="00232E81"/>
    <w:rsid w:val="002330C1"/>
    <w:rsid w:val="0023314A"/>
    <w:rsid w:val="00233365"/>
    <w:rsid w:val="002333C8"/>
    <w:rsid w:val="002335FF"/>
    <w:rsid w:val="00233800"/>
    <w:rsid w:val="002339A1"/>
    <w:rsid w:val="00233B99"/>
    <w:rsid w:val="002340C7"/>
    <w:rsid w:val="0023419B"/>
    <w:rsid w:val="0023428A"/>
    <w:rsid w:val="0023453A"/>
    <w:rsid w:val="00234734"/>
    <w:rsid w:val="00234785"/>
    <w:rsid w:val="00234813"/>
    <w:rsid w:val="0023490A"/>
    <w:rsid w:val="00234CCA"/>
    <w:rsid w:val="00234F3D"/>
    <w:rsid w:val="00235173"/>
    <w:rsid w:val="002355B7"/>
    <w:rsid w:val="00235969"/>
    <w:rsid w:val="00235A3B"/>
    <w:rsid w:val="00235A4B"/>
    <w:rsid w:val="00235DA2"/>
    <w:rsid w:val="00235DED"/>
    <w:rsid w:val="00235FAF"/>
    <w:rsid w:val="00236502"/>
    <w:rsid w:val="002365B6"/>
    <w:rsid w:val="00236752"/>
    <w:rsid w:val="00236DE3"/>
    <w:rsid w:val="00236FE0"/>
    <w:rsid w:val="00237021"/>
    <w:rsid w:val="0023725D"/>
    <w:rsid w:val="002379A5"/>
    <w:rsid w:val="00240176"/>
    <w:rsid w:val="00240381"/>
    <w:rsid w:val="002403A6"/>
    <w:rsid w:val="00240741"/>
    <w:rsid w:val="002407F1"/>
    <w:rsid w:val="00240F61"/>
    <w:rsid w:val="00240FD4"/>
    <w:rsid w:val="0024113F"/>
    <w:rsid w:val="002414E6"/>
    <w:rsid w:val="0024174C"/>
    <w:rsid w:val="002417AC"/>
    <w:rsid w:val="002419C2"/>
    <w:rsid w:val="00242069"/>
    <w:rsid w:val="00242246"/>
    <w:rsid w:val="00242326"/>
    <w:rsid w:val="0024273F"/>
    <w:rsid w:val="00242895"/>
    <w:rsid w:val="00242B4D"/>
    <w:rsid w:val="00242B87"/>
    <w:rsid w:val="00242D46"/>
    <w:rsid w:val="00242DFD"/>
    <w:rsid w:val="00242E89"/>
    <w:rsid w:val="00243139"/>
    <w:rsid w:val="002433CA"/>
    <w:rsid w:val="00243A2C"/>
    <w:rsid w:val="00243AFE"/>
    <w:rsid w:val="00243B6F"/>
    <w:rsid w:val="00243BEE"/>
    <w:rsid w:val="0024407E"/>
    <w:rsid w:val="00244F89"/>
    <w:rsid w:val="0024509D"/>
    <w:rsid w:val="002450F6"/>
    <w:rsid w:val="00245408"/>
    <w:rsid w:val="00245595"/>
    <w:rsid w:val="002458EC"/>
    <w:rsid w:val="00245D95"/>
    <w:rsid w:val="0024616C"/>
    <w:rsid w:val="002461D6"/>
    <w:rsid w:val="00246F5E"/>
    <w:rsid w:val="002470B2"/>
    <w:rsid w:val="00247419"/>
    <w:rsid w:val="00247486"/>
    <w:rsid w:val="002478E0"/>
    <w:rsid w:val="00247909"/>
    <w:rsid w:val="00247A21"/>
    <w:rsid w:val="00247A3A"/>
    <w:rsid w:val="00247D2F"/>
    <w:rsid w:val="00247DA2"/>
    <w:rsid w:val="002500E7"/>
    <w:rsid w:val="00250291"/>
    <w:rsid w:val="002502DA"/>
    <w:rsid w:val="002502E9"/>
    <w:rsid w:val="0025045F"/>
    <w:rsid w:val="00250CF4"/>
    <w:rsid w:val="002512AF"/>
    <w:rsid w:val="00251797"/>
    <w:rsid w:val="0025186B"/>
    <w:rsid w:val="00251B6C"/>
    <w:rsid w:val="00251D05"/>
    <w:rsid w:val="00252A1A"/>
    <w:rsid w:val="00252AFC"/>
    <w:rsid w:val="00253067"/>
    <w:rsid w:val="00253119"/>
    <w:rsid w:val="0025327E"/>
    <w:rsid w:val="002534DF"/>
    <w:rsid w:val="00253535"/>
    <w:rsid w:val="00253594"/>
    <w:rsid w:val="002537AA"/>
    <w:rsid w:val="00253A27"/>
    <w:rsid w:val="00253C09"/>
    <w:rsid w:val="00253CA9"/>
    <w:rsid w:val="00253E30"/>
    <w:rsid w:val="0025401A"/>
    <w:rsid w:val="00254115"/>
    <w:rsid w:val="00254644"/>
    <w:rsid w:val="0025468E"/>
    <w:rsid w:val="0025481F"/>
    <w:rsid w:val="0025498B"/>
    <w:rsid w:val="002549CA"/>
    <w:rsid w:val="00254ACC"/>
    <w:rsid w:val="00255305"/>
    <w:rsid w:val="00255580"/>
    <w:rsid w:val="00255978"/>
    <w:rsid w:val="00255CC5"/>
    <w:rsid w:val="00256325"/>
    <w:rsid w:val="00256395"/>
    <w:rsid w:val="002566B3"/>
    <w:rsid w:val="0025685C"/>
    <w:rsid w:val="00256AC4"/>
    <w:rsid w:val="00256C46"/>
    <w:rsid w:val="00256E57"/>
    <w:rsid w:val="002576A4"/>
    <w:rsid w:val="002578B1"/>
    <w:rsid w:val="002578F0"/>
    <w:rsid w:val="0025796F"/>
    <w:rsid w:val="00257A10"/>
    <w:rsid w:val="00257C2C"/>
    <w:rsid w:val="002602D0"/>
    <w:rsid w:val="00260928"/>
    <w:rsid w:val="002609DB"/>
    <w:rsid w:val="00260B4F"/>
    <w:rsid w:val="00260D41"/>
    <w:rsid w:val="00260E41"/>
    <w:rsid w:val="00261105"/>
    <w:rsid w:val="00261268"/>
    <w:rsid w:val="002614B5"/>
    <w:rsid w:val="002615F6"/>
    <w:rsid w:val="0026168B"/>
    <w:rsid w:val="00261953"/>
    <w:rsid w:val="0026199B"/>
    <w:rsid w:val="00261C76"/>
    <w:rsid w:val="0026217A"/>
    <w:rsid w:val="002622B5"/>
    <w:rsid w:val="002622F0"/>
    <w:rsid w:val="00262BF8"/>
    <w:rsid w:val="00262D2C"/>
    <w:rsid w:val="00262E09"/>
    <w:rsid w:val="00262F1D"/>
    <w:rsid w:val="00263090"/>
    <w:rsid w:val="0026329E"/>
    <w:rsid w:val="00263398"/>
    <w:rsid w:val="0026356F"/>
    <w:rsid w:val="00263EAC"/>
    <w:rsid w:val="00264748"/>
    <w:rsid w:val="00264B43"/>
    <w:rsid w:val="00264D30"/>
    <w:rsid w:val="00264EEC"/>
    <w:rsid w:val="002650C7"/>
    <w:rsid w:val="002652ED"/>
    <w:rsid w:val="00265306"/>
    <w:rsid w:val="00265361"/>
    <w:rsid w:val="00265456"/>
    <w:rsid w:val="002655C0"/>
    <w:rsid w:val="002655DC"/>
    <w:rsid w:val="00265AD4"/>
    <w:rsid w:val="00265F4D"/>
    <w:rsid w:val="0026621F"/>
    <w:rsid w:val="00266315"/>
    <w:rsid w:val="00266344"/>
    <w:rsid w:val="0026635D"/>
    <w:rsid w:val="002663CA"/>
    <w:rsid w:val="0026641B"/>
    <w:rsid w:val="00266495"/>
    <w:rsid w:val="00266830"/>
    <w:rsid w:val="0026691D"/>
    <w:rsid w:val="00266E57"/>
    <w:rsid w:val="00266FB2"/>
    <w:rsid w:val="00266FEC"/>
    <w:rsid w:val="00267177"/>
    <w:rsid w:val="00267209"/>
    <w:rsid w:val="002672D1"/>
    <w:rsid w:val="002672DA"/>
    <w:rsid w:val="002678F1"/>
    <w:rsid w:val="00267EE2"/>
    <w:rsid w:val="00267FD9"/>
    <w:rsid w:val="00270039"/>
    <w:rsid w:val="00270406"/>
    <w:rsid w:val="00270515"/>
    <w:rsid w:val="002705A5"/>
    <w:rsid w:val="00270A81"/>
    <w:rsid w:val="00270AAF"/>
    <w:rsid w:val="002710A4"/>
    <w:rsid w:val="002710C8"/>
    <w:rsid w:val="002711AA"/>
    <w:rsid w:val="002711C8"/>
    <w:rsid w:val="00271292"/>
    <w:rsid w:val="002716C7"/>
    <w:rsid w:val="002717B0"/>
    <w:rsid w:val="00271A0D"/>
    <w:rsid w:val="00271B4C"/>
    <w:rsid w:val="00271DC0"/>
    <w:rsid w:val="00271E1E"/>
    <w:rsid w:val="00272289"/>
    <w:rsid w:val="0027233B"/>
    <w:rsid w:val="002723A6"/>
    <w:rsid w:val="002724D5"/>
    <w:rsid w:val="002728E0"/>
    <w:rsid w:val="002729CD"/>
    <w:rsid w:val="00272CEC"/>
    <w:rsid w:val="00272F72"/>
    <w:rsid w:val="00273018"/>
    <w:rsid w:val="002731A8"/>
    <w:rsid w:val="00273428"/>
    <w:rsid w:val="0027373A"/>
    <w:rsid w:val="00273788"/>
    <w:rsid w:val="002737FE"/>
    <w:rsid w:val="0027396B"/>
    <w:rsid w:val="00273994"/>
    <w:rsid w:val="002739B8"/>
    <w:rsid w:val="00273A8F"/>
    <w:rsid w:val="00273B1B"/>
    <w:rsid w:val="00273F79"/>
    <w:rsid w:val="00274238"/>
    <w:rsid w:val="002744B7"/>
    <w:rsid w:val="00274A4A"/>
    <w:rsid w:val="00274BE8"/>
    <w:rsid w:val="00274D0A"/>
    <w:rsid w:val="00274DB6"/>
    <w:rsid w:val="002753E1"/>
    <w:rsid w:val="0027550C"/>
    <w:rsid w:val="0027593A"/>
    <w:rsid w:val="00275BE9"/>
    <w:rsid w:val="00275DEC"/>
    <w:rsid w:val="00276297"/>
    <w:rsid w:val="002766A7"/>
    <w:rsid w:val="0027673B"/>
    <w:rsid w:val="00276972"/>
    <w:rsid w:val="00276AB4"/>
    <w:rsid w:val="00276C0C"/>
    <w:rsid w:val="002771F7"/>
    <w:rsid w:val="00277735"/>
    <w:rsid w:val="002777B0"/>
    <w:rsid w:val="002778B2"/>
    <w:rsid w:val="00277BB2"/>
    <w:rsid w:val="00277C9C"/>
    <w:rsid w:val="00277D2E"/>
    <w:rsid w:val="00277EB7"/>
    <w:rsid w:val="00280661"/>
    <w:rsid w:val="002807F3"/>
    <w:rsid w:val="002808C4"/>
    <w:rsid w:val="00280D08"/>
    <w:rsid w:val="0028107F"/>
    <w:rsid w:val="002810DA"/>
    <w:rsid w:val="0028120C"/>
    <w:rsid w:val="002813F1"/>
    <w:rsid w:val="00281780"/>
    <w:rsid w:val="0028188C"/>
    <w:rsid w:val="00281897"/>
    <w:rsid w:val="00282003"/>
    <w:rsid w:val="00282B55"/>
    <w:rsid w:val="00282C4D"/>
    <w:rsid w:val="0028323C"/>
    <w:rsid w:val="00283264"/>
    <w:rsid w:val="00283559"/>
    <w:rsid w:val="002835BF"/>
    <w:rsid w:val="00283AEC"/>
    <w:rsid w:val="00283DA3"/>
    <w:rsid w:val="00283ED2"/>
    <w:rsid w:val="00284055"/>
    <w:rsid w:val="0028410B"/>
    <w:rsid w:val="002844ED"/>
    <w:rsid w:val="002848A8"/>
    <w:rsid w:val="00284DF6"/>
    <w:rsid w:val="0028504D"/>
    <w:rsid w:val="00285387"/>
    <w:rsid w:val="002853B8"/>
    <w:rsid w:val="00285553"/>
    <w:rsid w:val="002857BA"/>
    <w:rsid w:val="002857C1"/>
    <w:rsid w:val="00285A29"/>
    <w:rsid w:val="00285CA4"/>
    <w:rsid w:val="00286059"/>
    <w:rsid w:val="00286140"/>
    <w:rsid w:val="002863E7"/>
    <w:rsid w:val="00286818"/>
    <w:rsid w:val="00286CDD"/>
    <w:rsid w:val="00286D22"/>
    <w:rsid w:val="00286FB2"/>
    <w:rsid w:val="00287510"/>
    <w:rsid w:val="002879E3"/>
    <w:rsid w:val="00287B4B"/>
    <w:rsid w:val="00287C0B"/>
    <w:rsid w:val="00287FAE"/>
    <w:rsid w:val="0029005A"/>
    <w:rsid w:val="002901DF"/>
    <w:rsid w:val="0029042C"/>
    <w:rsid w:val="002904ED"/>
    <w:rsid w:val="002905C8"/>
    <w:rsid w:val="00290639"/>
    <w:rsid w:val="00290839"/>
    <w:rsid w:val="00290861"/>
    <w:rsid w:val="002908FF"/>
    <w:rsid w:val="00290917"/>
    <w:rsid w:val="00290CC7"/>
    <w:rsid w:val="00290D9E"/>
    <w:rsid w:val="00290E5B"/>
    <w:rsid w:val="00290F57"/>
    <w:rsid w:val="00291000"/>
    <w:rsid w:val="002910AF"/>
    <w:rsid w:val="002910C2"/>
    <w:rsid w:val="00291478"/>
    <w:rsid w:val="002914B5"/>
    <w:rsid w:val="0029154C"/>
    <w:rsid w:val="0029177D"/>
    <w:rsid w:val="00291CD8"/>
    <w:rsid w:val="002920A5"/>
    <w:rsid w:val="00292266"/>
    <w:rsid w:val="00292411"/>
    <w:rsid w:val="0029267D"/>
    <w:rsid w:val="00292A8E"/>
    <w:rsid w:val="00292B98"/>
    <w:rsid w:val="00292BE7"/>
    <w:rsid w:val="00292CC4"/>
    <w:rsid w:val="00292E25"/>
    <w:rsid w:val="00293686"/>
    <w:rsid w:val="00293B0F"/>
    <w:rsid w:val="00293C34"/>
    <w:rsid w:val="00293FB0"/>
    <w:rsid w:val="00293FC5"/>
    <w:rsid w:val="00294021"/>
    <w:rsid w:val="00294217"/>
    <w:rsid w:val="002948CD"/>
    <w:rsid w:val="002948E4"/>
    <w:rsid w:val="00294ACF"/>
    <w:rsid w:val="00294EAD"/>
    <w:rsid w:val="00295225"/>
    <w:rsid w:val="00295581"/>
    <w:rsid w:val="002956A3"/>
    <w:rsid w:val="0029583E"/>
    <w:rsid w:val="00295A7F"/>
    <w:rsid w:val="00295EC9"/>
    <w:rsid w:val="00295F9F"/>
    <w:rsid w:val="002960D7"/>
    <w:rsid w:val="00296298"/>
    <w:rsid w:val="00296644"/>
    <w:rsid w:val="00296666"/>
    <w:rsid w:val="0029671B"/>
    <w:rsid w:val="002968A2"/>
    <w:rsid w:val="00296B0D"/>
    <w:rsid w:val="00296BD7"/>
    <w:rsid w:val="00297393"/>
    <w:rsid w:val="00297736"/>
    <w:rsid w:val="00297824"/>
    <w:rsid w:val="002979A6"/>
    <w:rsid w:val="00297D98"/>
    <w:rsid w:val="00297E0C"/>
    <w:rsid w:val="002A0123"/>
    <w:rsid w:val="002A0139"/>
    <w:rsid w:val="002A0512"/>
    <w:rsid w:val="002A05B9"/>
    <w:rsid w:val="002A05ED"/>
    <w:rsid w:val="002A07E9"/>
    <w:rsid w:val="002A13F1"/>
    <w:rsid w:val="002A15D5"/>
    <w:rsid w:val="002A16E8"/>
    <w:rsid w:val="002A1C39"/>
    <w:rsid w:val="002A215C"/>
    <w:rsid w:val="002A27EC"/>
    <w:rsid w:val="002A2C82"/>
    <w:rsid w:val="002A2F19"/>
    <w:rsid w:val="002A370E"/>
    <w:rsid w:val="002A3A31"/>
    <w:rsid w:val="002A3B51"/>
    <w:rsid w:val="002A3ECE"/>
    <w:rsid w:val="002A3F38"/>
    <w:rsid w:val="002A41A4"/>
    <w:rsid w:val="002A425C"/>
    <w:rsid w:val="002A44C1"/>
    <w:rsid w:val="002A45C9"/>
    <w:rsid w:val="002A47B1"/>
    <w:rsid w:val="002A4C79"/>
    <w:rsid w:val="002A4D31"/>
    <w:rsid w:val="002A4D37"/>
    <w:rsid w:val="002A4EB9"/>
    <w:rsid w:val="002A5075"/>
    <w:rsid w:val="002A5079"/>
    <w:rsid w:val="002A56C8"/>
    <w:rsid w:val="002A5702"/>
    <w:rsid w:val="002A5BEF"/>
    <w:rsid w:val="002A5D1F"/>
    <w:rsid w:val="002A5F61"/>
    <w:rsid w:val="002A60B2"/>
    <w:rsid w:val="002A62E0"/>
    <w:rsid w:val="002A6380"/>
    <w:rsid w:val="002A66BA"/>
    <w:rsid w:val="002A673C"/>
    <w:rsid w:val="002A6B82"/>
    <w:rsid w:val="002A6BFF"/>
    <w:rsid w:val="002A6EC9"/>
    <w:rsid w:val="002A7049"/>
    <w:rsid w:val="002A712F"/>
    <w:rsid w:val="002A71A7"/>
    <w:rsid w:val="002A74CD"/>
    <w:rsid w:val="002A75C5"/>
    <w:rsid w:val="002A76DB"/>
    <w:rsid w:val="002A79A2"/>
    <w:rsid w:val="002A7B74"/>
    <w:rsid w:val="002A7EA8"/>
    <w:rsid w:val="002A7F05"/>
    <w:rsid w:val="002B0092"/>
    <w:rsid w:val="002B0101"/>
    <w:rsid w:val="002B02AB"/>
    <w:rsid w:val="002B036C"/>
    <w:rsid w:val="002B082B"/>
    <w:rsid w:val="002B0AB7"/>
    <w:rsid w:val="002B0CA8"/>
    <w:rsid w:val="002B0D98"/>
    <w:rsid w:val="002B0EB9"/>
    <w:rsid w:val="002B165E"/>
    <w:rsid w:val="002B1688"/>
    <w:rsid w:val="002B16D1"/>
    <w:rsid w:val="002B1891"/>
    <w:rsid w:val="002B1B4B"/>
    <w:rsid w:val="002B2354"/>
    <w:rsid w:val="002B23E6"/>
    <w:rsid w:val="002B25B2"/>
    <w:rsid w:val="002B2AE5"/>
    <w:rsid w:val="002B2FA3"/>
    <w:rsid w:val="002B31D1"/>
    <w:rsid w:val="002B328C"/>
    <w:rsid w:val="002B32A1"/>
    <w:rsid w:val="002B32AB"/>
    <w:rsid w:val="002B39EF"/>
    <w:rsid w:val="002B3F55"/>
    <w:rsid w:val="002B403E"/>
    <w:rsid w:val="002B40EB"/>
    <w:rsid w:val="002B412C"/>
    <w:rsid w:val="002B43AB"/>
    <w:rsid w:val="002B44EC"/>
    <w:rsid w:val="002B4673"/>
    <w:rsid w:val="002B46F1"/>
    <w:rsid w:val="002B4749"/>
    <w:rsid w:val="002B4FFE"/>
    <w:rsid w:val="002B51E3"/>
    <w:rsid w:val="002B55BE"/>
    <w:rsid w:val="002B55F6"/>
    <w:rsid w:val="002B5BA7"/>
    <w:rsid w:val="002B5C89"/>
    <w:rsid w:val="002B5F4F"/>
    <w:rsid w:val="002B5FA9"/>
    <w:rsid w:val="002B6349"/>
    <w:rsid w:val="002B665D"/>
    <w:rsid w:val="002B6741"/>
    <w:rsid w:val="002B680C"/>
    <w:rsid w:val="002B68F5"/>
    <w:rsid w:val="002B69EC"/>
    <w:rsid w:val="002B6A54"/>
    <w:rsid w:val="002B6F87"/>
    <w:rsid w:val="002B7474"/>
    <w:rsid w:val="002B7B6C"/>
    <w:rsid w:val="002B7C90"/>
    <w:rsid w:val="002C002F"/>
    <w:rsid w:val="002C012B"/>
    <w:rsid w:val="002C0494"/>
    <w:rsid w:val="002C07CD"/>
    <w:rsid w:val="002C0B5D"/>
    <w:rsid w:val="002C0C49"/>
    <w:rsid w:val="002C0CA6"/>
    <w:rsid w:val="002C0E20"/>
    <w:rsid w:val="002C0F22"/>
    <w:rsid w:val="002C1147"/>
    <w:rsid w:val="002C124E"/>
    <w:rsid w:val="002C12A1"/>
    <w:rsid w:val="002C2052"/>
    <w:rsid w:val="002C2BC9"/>
    <w:rsid w:val="002C311E"/>
    <w:rsid w:val="002C3307"/>
    <w:rsid w:val="002C3B02"/>
    <w:rsid w:val="002C3D38"/>
    <w:rsid w:val="002C3E1D"/>
    <w:rsid w:val="002C41DF"/>
    <w:rsid w:val="002C44FD"/>
    <w:rsid w:val="002C4BCA"/>
    <w:rsid w:val="002C4CFA"/>
    <w:rsid w:val="002C4DAA"/>
    <w:rsid w:val="002C4E27"/>
    <w:rsid w:val="002C5204"/>
    <w:rsid w:val="002C53BF"/>
    <w:rsid w:val="002C54D4"/>
    <w:rsid w:val="002C5B51"/>
    <w:rsid w:val="002C5E43"/>
    <w:rsid w:val="002C60DB"/>
    <w:rsid w:val="002C628E"/>
    <w:rsid w:val="002C6828"/>
    <w:rsid w:val="002C6922"/>
    <w:rsid w:val="002C69AD"/>
    <w:rsid w:val="002C6E63"/>
    <w:rsid w:val="002C6E8F"/>
    <w:rsid w:val="002C77B3"/>
    <w:rsid w:val="002C7833"/>
    <w:rsid w:val="002C7888"/>
    <w:rsid w:val="002C78C0"/>
    <w:rsid w:val="002C799C"/>
    <w:rsid w:val="002C7A79"/>
    <w:rsid w:val="002C7C11"/>
    <w:rsid w:val="002C7C6E"/>
    <w:rsid w:val="002D01E1"/>
    <w:rsid w:val="002D0240"/>
    <w:rsid w:val="002D0368"/>
    <w:rsid w:val="002D059B"/>
    <w:rsid w:val="002D05A0"/>
    <w:rsid w:val="002D063C"/>
    <w:rsid w:val="002D0666"/>
    <w:rsid w:val="002D0676"/>
    <w:rsid w:val="002D0806"/>
    <w:rsid w:val="002D0894"/>
    <w:rsid w:val="002D08B9"/>
    <w:rsid w:val="002D09F8"/>
    <w:rsid w:val="002D0B37"/>
    <w:rsid w:val="002D0F6A"/>
    <w:rsid w:val="002D100B"/>
    <w:rsid w:val="002D1171"/>
    <w:rsid w:val="002D11BD"/>
    <w:rsid w:val="002D1290"/>
    <w:rsid w:val="002D1957"/>
    <w:rsid w:val="002D1A57"/>
    <w:rsid w:val="002D1D8A"/>
    <w:rsid w:val="002D1E6F"/>
    <w:rsid w:val="002D201A"/>
    <w:rsid w:val="002D29BE"/>
    <w:rsid w:val="002D2D90"/>
    <w:rsid w:val="002D30EC"/>
    <w:rsid w:val="002D3300"/>
    <w:rsid w:val="002D37F1"/>
    <w:rsid w:val="002D3829"/>
    <w:rsid w:val="002D3898"/>
    <w:rsid w:val="002D3A87"/>
    <w:rsid w:val="002D3B4B"/>
    <w:rsid w:val="002D3CDB"/>
    <w:rsid w:val="002D3CEC"/>
    <w:rsid w:val="002D3F11"/>
    <w:rsid w:val="002D40BD"/>
    <w:rsid w:val="002D43D7"/>
    <w:rsid w:val="002D44D3"/>
    <w:rsid w:val="002D4D69"/>
    <w:rsid w:val="002D4D9E"/>
    <w:rsid w:val="002D4E32"/>
    <w:rsid w:val="002D4FB9"/>
    <w:rsid w:val="002D5619"/>
    <w:rsid w:val="002D5A14"/>
    <w:rsid w:val="002D6055"/>
    <w:rsid w:val="002D610F"/>
    <w:rsid w:val="002D6386"/>
    <w:rsid w:val="002D6449"/>
    <w:rsid w:val="002D648E"/>
    <w:rsid w:val="002D65FD"/>
    <w:rsid w:val="002D69DF"/>
    <w:rsid w:val="002D6A03"/>
    <w:rsid w:val="002D6BD8"/>
    <w:rsid w:val="002D6C51"/>
    <w:rsid w:val="002D73A6"/>
    <w:rsid w:val="002D7B1B"/>
    <w:rsid w:val="002D7C7C"/>
    <w:rsid w:val="002E02C9"/>
    <w:rsid w:val="002E05BE"/>
    <w:rsid w:val="002E061B"/>
    <w:rsid w:val="002E0788"/>
    <w:rsid w:val="002E0818"/>
    <w:rsid w:val="002E0981"/>
    <w:rsid w:val="002E10FA"/>
    <w:rsid w:val="002E1169"/>
    <w:rsid w:val="002E1186"/>
    <w:rsid w:val="002E136E"/>
    <w:rsid w:val="002E1499"/>
    <w:rsid w:val="002E169E"/>
    <w:rsid w:val="002E1C24"/>
    <w:rsid w:val="002E1C66"/>
    <w:rsid w:val="002E1DC0"/>
    <w:rsid w:val="002E2189"/>
    <w:rsid w:val="002E21CF"/>
    <w:rsid w:val="002E2416"/>
    <w:rsid w:val="002E257F"/>
    <w:rsid w:val="002E293A"/>
    <w:rsid w:val="002E2D17"/>
    <w:rsid w:val="002E327A"/>
    <w:rsid w:val="002E3629"/>
    <w:rsid w:val="002E37C3"/>
    <w:rsid w:val="002E3883"/>
    <w:rsid w:val="002E39E2"/>
    <w:rsid w:val="002E3B26"/>
    <w:rsid w:val="002E3D34"/>
    <w:rsid w:val="002E422F"/>
    <w:rsid w:val="002E4475"/>
    <w:rsid w:val="002E453B"/>
    <w:rsid w:val="002E4FDE"/>
    <w:rsid w:val="002E5119"/>
    <w:rsid w:val="002E5253"/>
    <w:rsid w:val="002E5436"/>
    <w:rsid w:val="002E5461"/>
    <w:rsid w:val="002E5539"/>
    <w:rsid w:val="002E565A"/>
    <w:rsid w:val="002E5741"/>
    <w:rsid w:val="002E5EE6"/>
    <w:rsid w:val="002E69B9"/>
    <w:rsid w:val="002E6A18"/>
    <w:rsid w:val="002E6DDB"/>
    <w:rsid w:val="002E6FC5"/>
    <w:rsid w:val="002E7114"/>
    <w:rsid w:val="002E713F"/>
    <w:rsid w:val="002E7246"/>
    <w:rsid w:val="002E7309"/>
    <w:rsid w:val="002E756B"/>
    <w:rsid w:val="002E76A0"/>
    <w:rsid w:val="002E7745"/>
    <w:rsid w:val="002E7811"/>
    <w:rsid w:val="002E789A"/>
    <w:rsid w:val="002E79AD"/>
    <w:rsid w:val="002E7B22"/>
    <w:rsid w:val="002E7C17"/>
    <w:rsid w:val="002F001F"/>
    <w:rsid w:val="002F0181"/>
    <w:rsid w:val="002F0289"/>
    <w:rsid w:val="002F0421"/>
    <w:rsid w:val="002F05C0"/>
    <w:rsid w:val="002F0961"/>
    <w:rsid w:val="002F0BBC"/>
    <w:rsid w:val="002F1015"/>
    <w:rsid w:val="002F12D4"/>
    <w:rsid w:val="002F13F7"/>
    <w:rsid w:val="002F14D5"/>
    <w:rsid w:val="002F189F"/>
    <w:rsid w:val="002F195F"/>
    <w:rsid w:val="002F1E1B"/>
    <w:rsid w:val="002F24AB"/>
    <w:rsid w:val="002F26F1"/>
    <w:rsid w:val="002F287B"/>
    <w:rsid w:val="002F2948"/>
    <w:rsid w:val="002F29B8"/>
    <w:rsid w:val="002F2AF3"/>
    <w:rsid w:val="002F2FC1"/>
    <w:rsid w:val="002F2FF6"/>
    <w:rsid w:val="002F37A0"/>
    <w:rsid w:val="002F3AE7"/>
    <w:rsid w:val="002F3D5C"/>
    <w:rsid w:val="002F3F76"/>
    <w:rsid w:val="002F3FAB"/>
    <w:rsid w:val="002F3FD4"/>
    <w:rsid w:val="002F419B"/>
    <w:rsid w:val="002F42AD"/>
    <w:rsid w:val="002F42C2"/>
    <w:rsid w:val="002F43C3"/>
    <w:rsid w:val="002F4A72"/>
    <w:rsid w:val="002F4AC2"/>
    <w:rsid w:val="002F4AFF"/>
    <w:rsid w:val="002F4B77"/>
    <w:rsid w:val="002F4C45"/>
    <w:rsid w:val="002F539E"/>
    <w:rsid w:val="002F54A2"/>
    <w:rsid w:val="002F57C7"/>
    <w:rsid w:val="002F57CE"/>
    <w:rsid w:val="002F593F"/>
    <w:rsid w:val="002F5A31"/>
    <w:rsid w:val="002F5C4C"/>
    <w:rsid w:val="002F63F7"/>
    <w:rsid w:val="002F6425"/>
    <w:rsid w:val="002F65D1"/>
    <w:rsid w:val="002F6905"/>
    <w:rsid w:val="002F6A8B"/>
    <w:rsid w:val="002F6E9C"/>
    <w:rsid w:val="002F6F31"/>
    <w:rsid w:val="002F71B4"/>
    <w:rsid w:val="002F7294"/>
    <w:rsid w:val="002F72EE"/>
    <w:rsid w:val="002F739A"/>
    <w:rsid w:val="002F77B3"/>
    <w:rsid w:val="002F7B97"/>
    <w:rsid w:val="002F7C3B"/>
    <w:rsid w:val="002F7C4B"/>
    <w:rsid w:val="002F7C83"/>
    <w:rsid w:val="002F7F82"/>
    <w:rsid w:val="00300090"/>
    <w:rsid w:val="0030011C"/>
    <w:rsid w:val="003001CE"/>
    <w:rsid w:val="0030033E"/>
    <w:rsid w:val="0030043B"/>
    <w:rsid w:val="00300620"/>
    <w:rsid w:val="0030088D"/>
    <w:rsid w:val="00300AD9"/>
    <w:rsid w:val="00300D50"/>
    <w:rsid w:val="00300F2C"/>
    <w:rsid w:val="00301679"/>
    <w:rsid w:val="0030173F"/>
    <w:rsid w:val="003022D9"/>
    <w:rsid w:val="003029A4"/>
    <w:rsid w:val="003029E7"/>
    <w:rsid w:val="00302B6B"/>
    <w:rsid w:val="00302C65"/>
    <w:rsid w:val="00302D2B"/>
    <w:rsid w:val="00302D2D"/>
    <w:rsid w:val="00303210"/>
    <w:rsid w:val="003032AC"/>
    <w:rsid w:val="00303472"/>
    <w:rsid w:val="00303EAC"/>
    <w:rsid w:val="00304106"/>
    <w:rsid w:val="00304373"/>
    <w:rsid w:val="0030437A"/>
    <w:rsid w:val="003046BE"/>
    <w:rsid w:val="00304CEB"/>
    <w:rsid w:val="00304D6A"/>
    <w:rsid w:val="00305336"/>
    <w:rsid w:val="0030555F"/>
    <w:rsid w:val="003057A4"/>
    <w:rsid w:val="003057F0"/>
    <w:rsid w:val="00305D8B"/>
    <w:rsid w:val="00305E37"/>
    <w:rsid w:val="00305E58"/>
    <w:rsid w:val="00305F06"/>
    <w:rsid w:val="00306430"/>
    <w:rsid w:val="00306994"/>
    <w:rsid w:val="00306DF9"/>
    <w:rsid w:val="00306E50"/>
    <w:rsid w:val="00306E6C"/>
    <w:rsid w:val="0030709C"/>
    <w:rsid w:val="003070AA"/>
    <w:rsid w:val="0030739F"/>
    <w:rsid w:val="00307882"/>
    <w:rsid w:val="0030798A"/>
    <w:rsid w:val="00307A95"/>
    <w:rsid w:val="00307DEA"/>
    <w:rsid w:val="003100B2"/>
    <w:rsid w:val="003109E2"/>
    <w:rsid w:val="00310D16"/>
    <w:rsid w:val="003110F2"/>
    <w:rsid w:val="00311636"/>
    <w:rsid w:val="00311693"/>
    <w:rsid w:val="003118F4"/>
    <w:rsid w:val="003119A9"/>
    <w:rsid w:val="00311B17"/>
    <w:rsid w:val="00311F28"/>
    <w:rsid w:val="00311FF2"/>
    <w:rsid w:val="00312130"/>
    <w:rsid w:val="00312387"/>
    <w:rsid w:val="00312517"/>
    <w:rsid w:val="00312665"/>
    <w:rsid w:val="00312719"/>
    <w:rsid w:val="00312CE4"/>
    <w:rsid w:val="003132EF"/>
    <w:rsid w:val="003134A8"/>
    <w:rsid w:val="00313546"/>
    <w:rsid w:val="003135B2"/>
    <w:rsid w:val="00313602"/>
    <w:rsid w:val="0031371D"/>
    <w:rsid w:val="00313956"/>
    <w:rsid w:val="00313DA1"/>
    <w:rsid w:val="00313DDC"/>
    <w:rsid w:val="00313E0B"/>
    <w:rsid w:val="00314026"/>
    <w:rsid w:val="0031456D"/>
    <w:rsid w:val="00314A8A"/>
    <w:rsid w:val="00314C80"/>
    <w:rsid w:val="00314DB3"/>
    <w:rsid w:val="00314F69"/>
    <w:rsid w:val="0031507B"/>
    <w:rsid w:val="00315153"/>
    <w:rsid w:val="003151E6"/>
    <w:rsid w:val="003154DE"/>
    <w:rsid w:val="00315787"/>
    <w:rsid w:val="00315BC0"/>
    <w:rsid w:val="003160D7"/>
    <w:rsid w:val="00316386"/>
    <w:rsid w:val="003166B1"/>
    <w:rsid w:val="00316989"/>
    <w:rsid w:val="00316AE5"/>
    <w:rsid w:val="00316BB8"/>
    <w:rsid w:val="00316F9F"/>
    <w:rsid w:val="00317142"/>
    <w:rsid w:val="003171C7"/>
    <w:rsid w:val="003172C3"/>
    <w:rsid w:val="0031760B"/>
    <w:rsid w:val="003178A9"/>
    <w:rsid w:val="0031795D"/>
    <w:rsid w:val="00317B00"/>
    <w:rsid w:val="00317CCE"/>
    <w:rsid w:val="0032004B"/>
    <w:rsid w:val="00320196"/>
    <w:rsid w:val="00320275"/>
    <w:rsid w:val="0032053D"/>
    <w:rsid w:val="00320649"/>
    <w:rsid w:val="00320706"/>
    <w:rsid w:val="0032084D"/>
    <w:rsid w:val="00320B95"/>
    <w:rsid w:val="00320DEA"/>
    <w:rsid w:val="00320E95"/>
    <w:rsid w:val="00320FC7"/>
    <w:rsid w:val="0032124E"/>
    <w:rsid w:val="00321B31"/>
    <w:rsid w:val="00321BE5"/>
    <w:rsid w:val="00321CD4"/>
    <w:rsid w:val="00321D4B"/>
    <w:rsid w:val="00322095"/>
    <w:rsid w:val="003225AB"/>
    <w:rsid w:val="00322618"/>
    <w:rsid w:val="003227F8"/>
    <w:rsid w:val="00322825"/>
    <w:rsid w:val="00322875"/>
    <w:rsid w:val="00322CD2"/>
    <w:rsid w:val="0032352C"/>
    <w:rsid w:val="003236A1"/>
    <w:rsid w:val="00323805"/>
    <w:rsid w:val="0032381B"/>
    <w:rsid w:val="0032427C"/>
    <w:rsid w:val="003242D0"/>
    <w:rsid w:val="0032440F"/>
    <w:rsid w:val="0032444F"/>
    <w:rsid w:val="0032446C"/>
    <w:rsid w:val="003246DD"/>
    <w:rsid w:val="003253F8"/>
    <w:rsid w:val="00325684"/>
    <w:rsid w:val="003259DE"/>
    <w:rsid w:val="00325B35"/>
    <w:rsid w:val="00325CB5"/>
    <w:rsid w:val="00325D91"/>
    <w:rsid w:val="00325E77"/>
    <w:rsid w:val="0032659F"/>
    <w:rsid w:val="0032692A"/>
    <w:rsid w:val="003269DF"/>
    <w:rsid w:val="00326E4F"/>
    <w:rsid w:val="003272FF"/>
    <w:rsid w:val="0032733C"/>
    <w:rsid w:val="00327421"/>
    <w:rsid w:val="003275D7"/>
    <w:rsid w:val="00327B3B"/>
    <w:rsid w:val="00327CD7"/>
    <w:rsid w:val="00327DC4"/>
    <w:rsid w:val="00327EAE"/>
    <w:rsid w:val="00330012"/>
    <w:rsid w:val="00330423"/>
    <w:rsid w:val="00330426"/>
    <w:rsid w:val="0033053D"/>
    <w:rsid w:val="003308FB"/>
    <w:rsid w:val="00330B8B"/>
    <w:rsid w:val="00330D0D"/>
    <w:rsid w:val="00330E05"/>
    <w:rsid w:val="00330E45"/>
    <w:rsid w:val="00330E59"/>
    <w:rsid w:val="00330F3B"/>
    <w:rsid w:val="003312C1"/>
    <w:rsid w:val="00331381"/>
    <w:rsid w:val="00331390"/>
    <w:rsid w:val="00331AC7"/>
    <w:rsid w:val="00331AFC"/>
    <w:rsid w:val="00331D01"/>
    <w:rsid w:val="00331E5A"/>
    <w:rsid w:val="0033231F"/>
    <w:rsid w:val="00332BC4"/>
    <w:rsid w:val="00332EC8"/>
    <w:rsid w:val="00332EF3"/>
    <w:rsid w:val="00332F51"/>
    <w:rsid w:val="00332F57"/>
    <w:rsid w:val="00333036"/>
    <w:rsid w:val="003332E0"/>
    <w:rsid w:val="00333431"/>
    <w:rsid w:val="00333657"/>
    <w:rsid w:val="003336DC"/>
    <w:rsid w:val="00333AA8"/>
    <w:rsid w:val="00333BFF"/>
    <w:rsid w:val="00333C00"/>
    <w:rsid w:val="00333C77"/>
    <w:rsid w:val="00333DEF"/>
    <w:rsid w:val="00333FA2"/>
    <w:rsid w:val="00334331"/>
    <w:rsid w:val="0033438B"/>
    <w:rsid w:val="003344B9"/>
    <w:rsid w:val="003345DA"/>
    <w:rsid w:val="00334871"/>
    <w:rsid w:val="003348CF"/>
    <w:rsid w:val="00334BF6"/>
    <w:rsid w:val="00334D40"/>
    <w:rsid w:val="00334DC6"/>
    <w:rsid w:val="00334DF1"/>
    <w:rsid w:val="00334E2D"/>
    <w:rsid w:val="00335064"/>
    <w:rsid w:val="003350A0"/>
    <w:rsid w:val="00335272"/>
    <w:rsid w:val="0033529F"/>
    <w:rsid w:val="003354AD"/>
    <w:rsid w:val="003356A2"/>
    <w:rsid w:val="0033571A"/>
    <w:rsid w:val="0033591D"/>
    <w:rsid w:val="00335A93"/>
    <w:rsid w:val="00335CDF"/>
    <w:rsid w:val="00335EFC"/>
    <w:rsid w:val="00336118"/>
    <w:rsid w:val="00336600"/>
    <w:rsid w:val="003367BD"/>
    <w:rsid w:val="0033684E"/>
    <w:rsid w:val="0033691B"/>
    <w:rsid w:val="00336CAC"/>
    <w:rsid w:val="00336CB2"/>
    <w:rsid w:val="00336D09"/>
    <w:rsid w:val="00337136"/>
    <w:rsid w:val="003375D7"/>
    <w:rsid w:val="003375EE"/>
    <w:rsid w:val="003376EA"/>
    <w:rsid w:val="0033775A"/>
    <w:rsid w:val="003378C6"/>
    <w:rsid w:val="00337EC6"/>
    <w:rsid w:val="00340137"/>
    <w:rsid w:val="00340233"/>
    <w:rsid w:val="00340379"/>
    <w:rsid w:val="0034042C"/>
    <w:rsid w:val="003408B7"/>
    <w:rsid w:val="00340C03"/>
    <w:rsid w:val="00340C47"/>
    <w:rsid w:val="00341175"/>
    <w:rsid w:val="003414F3"/>
    <w:rsid w:val="00341A7F"/>
    <w:rsid w:val="00341DB2"/>
    <w:rsid w:val="003420AA"/>
    <w:rsid w:val="003421CA"/>
    <w:rsid w:val="0034233E"/>
    <w:rsid w:val="00342878"/>
    <w:rsid w:val="00342A24"/>
    <w:rsid w:val="00342C0A"/>
    <w:rsid w:val="00342E99"/>
    <w:rsid w:val="003436EB"/>
    <w:rsid w:val="0034388E"/>
    <w:rsid w:val="00343D0C"/>
    <w:rsid w:val="00343ED8"/>
    <w:rsid w:val="003443A8"/>
    <w:rsid w:val="003445F3"/>
    <w:rsid w:val="00344D95"/>
    <w:rsid w:val="00344DC7"/>
    <w:rsid w:val="00344EDA"/>
    <w:rsid w:val="00345354"/>
    <w:rsid w:val="00345555"/>
    <w:rsid w:val="00345642"/>
    <w:rsid w:val="00345950"/>
    <w:rsid w:val="00345AF8"/>
    <w:rsid w:val="00345BEE"/>
    <w:rsid w:val="00345DA5"/>
    <w:rsid w:val="00345DE4"/>
    <w:rsid w:val="00345E4D"/>
    <w:rsid w:val="00345EEE"/>
    <w:rsid w:val="003460FD"/>
    <w:rsid w:val="0034660C"/>
    <w:rsid w:val="00346733"/>
    <w:rsid w:val="0034689B"/>
    <w:rsid w:val="00346B86"/>
    <w:rsid w:val="00346BDD"/>
    <w:rsid w:val="00346DA8"/>
    <w:rsid w:val="00346E91"/>
    <w:rsid w:val="00346ED9"/>
    <w:rsid w:val="00346F57"/>
    <w:rsid w:val="00347013"/>
    <w:rsid w:val="003476C5"/>
    <w:rsid w:val="003476DC"/>
    <w:rsid w:val="00347A73"/>
    <w:rsid w:val="00347AE9"/>
    <w:rsid w:val="00347F2D"/>
    <w:rsid w:val="00350041"/>
    <w:rsid w:val="00350185"/>
    <w:rsid w:val="003506D4"/>
    <w:rsid w:val="00350A68"/>
    <w:rsid w:val="00350EE2"/>
    <w:rsid w:val="0035150A"/>
    <w:rsid w:val="003518D5"/>
    <w:rsid w:val="003519DF"/>
    <w:rsid w:val="00351DE4"/>
    <w:rsid w:val="00351EA8"/>
    <w:rsid w:val="00352635"/>
    <w:rsid w:val="003526CC"/>
    <w:rsid w:val="00352A44"/>
    <w:rsid w:val="00352D25"/>
    <w:rsid w:val="00352E5B"/>
    <w:rsid w:val="00352F7D"/>
    <w:rsid w:val="0035315E"/>
    <w:rsid w:val="0035339D"/>
    <w:rsid w:val="00353453"/>
    <w:rsid w:val="0035368B"/>
    <w:rsid w:val="00353909"/>
    <w:rsid w:val="00353F4D"/>
    <w:rsid w:val="00354312"/>
    <w:rsid w:val="00354B16"/>
    <w:rsid w:val="00354BB0"/>
    <w:rsid w:val="00354E52"/>
    <w:rsid w:val="00354F03"/>
    <w:rsid w:val="00355538"/>
    <w:rsid w:val="00355843"/>
    <w:rsid w:val="00355B69"/>
    <w:rsid w:val="00355BA8"/>
    <w:rsid w:val="00355CCD"/>
    <w:rsid w:val="00356822"/>
    <w:rsid w:val="00356BC0"/>
    <w:rsid w:val="0035736C"/>
    <w:rsid w:val="003579F2"/>
    <w:rsid w:val="00357B79"/>
    <w:rsid w:val="00357CEF"/>
    <w:rsid w:val="00357E3B"/>
    <w:rsid w:val="00357FB0"/>
    <w:rsid w:val="00360617"/>
    <w:rsid w:val="003606BD"/>
    <w:rsid w:val="00360A3A"/>
    <w:rsid w:val="00360EAF"/>
    <w:rsid w:val="00361019"/>
    <w:rsid w:val="0036102A"/>
    <w:rsid w:val="00361247"/>
    <w:rsid w:val="0036146C"/>
    <w:rsid w:val="00361767"/>
    <w:rsid w:val="003617A7"/>
    <w:rsid w:val="00361806"/>
    <w:rsid w:val="00361F83"/>
    <w:rsid w:val="00362563"/>
    <w:rsid w:val="00362691"/>
    <w:rsid w:val="003627FA"/>
    <w:rsid w:val="0036290E"/>
    <w:rsid w:val="003629EF"/>
    <w:rsid w:val="00362D64"/>
    <w:rsid w:val="00362E92"/>
    <w:rsid w:val="00362F06"/>
    <w:rsid w:val="0036363A"/>
    <w:rsid w:val="00363DF9"/>
    <w:rsid w:val="00363FD0"/>
    <w:rsid w:val="0036440A"/>
    <w:rsid w:val="003644CC"/>
    <w:rsid w:val="003644F9"/>
    <w:rsid w:val="00364963"/>
    <w:rsid w:val="00364A51"/>
    <w:rsid w:val="00364F46"/>
    <w:rsid w:val="003651A9"/>
    <w:rsid w:val="003652E9"/>
    <w:rsid w:val="003654F1"/>
    <w:rsid w:val="00365521"/>
    <w:rsid w:val="003656E4"/>
    <w:rsid w:val="00366072"/>
    <w:rsid w:val="0036615A"/>
    <w:rsid w:val="00366AB6"/>
    <w:rsid w:val="00366E4C"/>
    <w:rsid w:val="00366EDD"/>
    <w:rsid w:val="0036727D"/>
    <w:rsid w:val="0036758F"/>
    <w:rsid w:val="003678C7"/>
    <w:rsid w:val="00367E38"/>
    <w:rsid w:val="00367E8A"/>
    <w:rsid w:val="00367E93"/>
    <w:rsid w:val="00370295"/>
    <w:rsid w:val="00370373"/>
    <w:rsid w:val="0037058F"/>
    <w:rsid w:val="003709AE"/>
    <w:rsid w:val="00370B2F"/>
    <w:rsid w:val="00370C56"/>
    <w:rsid w:val="00370D18"/>
    <w:rsid w:val="0037176C"/>
    <w:rsid w:val="00371875"/>
    <w:rsid w:val="00371994"/>
    <w:rsid w:val="00371A39"/>
    <w:rsid w:val="00371A96"/>
    <w:rsid w:val="00371FBA"/>
    <w:rsid w:val="00372166"/>
    <w:rsid w:val="003721D3"/>
    <w:rsid w:val="0037230D"/>
    <w:rsid w:val="00372647"/>
    <w:rsid w:val="003729E2"/>
    <w:rsid w:val="00372B07"/>
    <w:rsid w:val="00372DD7"/>
    <w:rsid w:val="003730DE"/>
    <w:rsid w:val="00373215"/>
    <w:rsid w:val="003735C2"/>
    <w:rsid w:val="0037387C"/>
    <w:rsid w:val="003739C0"/>
    <w:rsid w:val="00373B7B"/>
    <w:rsid w:val="00373B84"/>
    <w:rsid w:val="00373E0E"/>
    <w:rsid w:val="00373ED2"/>
    <w:rsid w:val="00374120"/>
    <w:rsid w:val="00374699"/>
    <w:rsid w:val="0037496F"/>
    <w:rsid w:val="00374AF0"/>
    <w:rsid w:val="00374E45"/>
    <w:rsid w:val="0037504E"/>
    <w:rsid w:val="0037506E"/>
    <w:rsid w:val="003750E4"/>
    <w:rsid w:val="00375121"/>
    <w:rsid w:val="00375143"/>
    <w:rsid w:val="003755D3"/>
    <w:rsid w:val="00375ACB"/>
    <w:rsid w:val="003760FD"/>
    <w:rsid w:val="00376102"/>
    <w:rsid w:val="003763B3"/>
    <w:rsid w:val="00376854"/>
    <w:rsid w:val="00376EAD"/>
    <w:rsid w:val="00376F13"/>
    <w:rsid w:val="0037737D"/>
    <w:rsid w:val="003774E5"/>
    <w:rsid w:val="003775DE"/>
    <w:rsid w:val="00377639"/>
    <w:rsid w:val="0037768C"/>
    <w:rsid w:val="00377955"/>
    <w:rsid w:val="003779E3"/>
    <w:rsid w:val="00377B03"/>
    <w:rsid w:val="00377CD5"/>
    <w:rsid w:val="00377D4A"/>
    <w:rsid w:val="00377DE7"/>
    <w:rsid w:val="00377EC1"/>
    <w:rsid w:val="0038016F"/>
    <w:rsid w:val="003801C9"/>
    <w:rsid w:val="003804BD"/>
    <w:rsid w:val="00380600"/>
    <w:rsid w:val="0038060C"/>
    <w:rsid w:val="003808DB"/>
    <w:rsid w:val="00380AD7"/>
    <w:rsid w:val="00380B44"/>
    <w:rsid w:val="00380DF3"/>
    <w:rsid w:val="003810F7"/>
    <w:rsid w:val="00381294"/>
    <w:rsid w:val="0038181E"/>
    <w:rsid w:val="0038188A"/>
    <w:rsid w:val="00381892"/>
    <w:rsid w:val="00381947"/>
    <w:rsid w:val="00381C65"/>
    <w:rsid w:val="00381DF4"/>
    <w:rsid w:val="003821A9"/>
    <w:rsid w:val="003821F5"/>
    <w:rsid w:val="0038224D"/>
    <w:rsid w:val="00382386"/>
    <w:rsid w:val="003828BF"/>
    <w:rsid w:val="00382C5A"/>
    <w:rsid w:val="00382C9B"/>
    <w:rsid w:val="00382D3E"/>
    <w:rsid w:val="003831FE"/>
    <w:rsid w:val="003838B7"/>
    <w:rsid w:val="003839C2"/>
    <w:rsid w:val="003839CA"/>
    <w:rsid w:val="00383F2C"/>
    <w:rsid w:val="00383FC2"/>
    <w:rsid w:val="00384202"/>
    <w:rsid w:val="003845D4"/>
    <w:rsid w:val="0038470A"/>
    <w:rsid w:val="00384C92"/>
    <w:rsid w:val="00384D37"/>
    <w:rsid w:val="00384F32"/>
    <w:rsid w:val="00385090"/>
    <w:rsid w:val="003851FF"/>
    <w:rsid w:val="003856F5"/>
    <w:rsid w:val="00385887"/>
    <w:rsid w:val="00385935"/>
    <w:rsid w:val="00385A9A"/>
    <w:rsid w:val="00385D12"/>
    <w:rsid w:val="00385FD8"/>
    <w:rsid w:val="00386215"/>
    <w:rsid w:val="0038632A"/>
    <w:rsid w:val="00386640"/>
    <w:rsid w:val="0038685C"/>
    <w:rsid w:val="0038686B"/>
    <w:rsid w:val="00386882"/>
    <w:rsid w:val="003871F6"/>
    <w:rsid w:val="00387289"/>
    <w:rsid w:val="00387362"/>
    <w:rsid w:val="003873A2"/>
    <w:rsid w:val="00387418"/>
    <w:rsid w:val="0038742D"/>
    <w:rsid w:val="00387602"/>
    <w:rsid w:val="00387732"/>
    <w:rsid w:val="00387ADD"/>
    <w:rsid w:val="00387CA6"/>
    <w:rsid w:val="00387E22"/>
    <w:rsid w:val="00390316"/>
    <w:rsid w:val="00390476"/>
    <w:rsid w:val="00390693"/>
    <w:rsid w:val="00390A97"/>
    <w:rsid w:val="00390D52"/>
    <w:rsid w:val="00390DBA"/>
    <w:rsid w:val="00390DBC"/>
    <w:rsid w:val="00390F81"/>
    <w:rsid w:val="003917C5"/>
    <w:rsid w:val="00391DB2"/>
    <w:rsid w:val="00391DCF"/>
    <w:rsid w:val="003923BE"/>
    <w:rsid w:val="00392A03"/>
    <w:rsid w:val="00392A63"/>
    <w:rsid w:val="00392E27"/>
    <w:rsid w:val="00392E30"/>
    <w:rsid w:val="00393178"/>
    <w:rsid w:val="0039350D"/>
    <w:rsid w:val="0039392F"/>
    <w:rsid w:val="00393C3A"/>
    <w:rsid w:val="00393CCA"/>
    <w:rsid w:val="00393EE9"/>
    <w:rsid w:val="003942E6"/>
    <w:rsid w:val="003943DD"/>
    <w:rsid w:val="003948C5"/>
    <w:rsid w:val="0039494A"/>
    <w:rsid w:val="00394B0E"/>
    <w:rsid w:val="00394B1E"/>
    <w:rsid w:val="003951BC"/>
    <w:rsid w:val="0039530B"/>
    <w:rsid w:val="003954AF"/>
    <w:rsid w:val="003954B1"/>
    <w:rsid w:val="003954C9"/>
    <w:rsid w:val="0039589E"/>
    <w:rsid w:val="00395BB9"/>
    <w:rsid w:val="00395C05"/>
    <w:rsid w:val="00395C87"/>
    <w:rsid w:val="00395DB3"/>
    <w:rsid w:val="00395FF4"/>
    <w:rsid w:val="0039631E"/>
    <w:rsid w:val="00396711"/>
    <w:rsid w:val="003969D3"/>
    <w:rsid w:val="00396BC7"/>
    <w:rsid w:val="00396BE4"/>
    <w:rsid w:val="00397099"/>
    <w:rsid w:val="00397760"/>
    <w:rsid w:val="00397AAB"/>
    <w:rsid w:val="00397BB3"/>
    <w:rsid w:val="003A00BA"/>
    <w:rsid w:val="003A010F"/>
    <w:rsid w:val="003A0196"/>
    <w:rsid w:val="003A0294"/>
    <w:rsid w:val="003A0367"/>
    <w:rsid w:val="003A06A0"/>
    <w:rsid w:val="003A0ABD"/>
    <w:rsid w:val="003A0B96"/>
    <w:rsid w:val="003A0CCD"/>
    <w:rsid w:val="003A0D42"/>
    <w:rsid w:val="003A0F37"/>
    <w:rsid w:val="003A1077"/>
    <w:rsid w:val="003A132E"/>
    <w:rsid w:val="003A1531"/>
    <w:rsid w:val="003A1A5D"/>
    <w:rsid w:val="003A1FE9"/>
    <w:rsid w:val="003A2402"/>
    <w:rsid w:val="003A2477"/>
    <w:rsid w:val="003A275C"/>
    <w:rsid w:val="003A2A8F"/>
    <w:rsid w:val="003A307E"/>
    <w:rsid w:val="003A3138"/>
    <w:rsid w:val="003A3419"/>
    <w:rsid w:val="003A34A5"/>
    <w:rsid w:val="003A360E"/>
    <w:rsid w:val="003A36B2"/>
    <w:rsid w:val="003A37A6"/>
    <w:rsid w:val="003A38AF"/>
    <w:rsid w:val="003A3BAD"/>
    <w:rsid w:val="003A3BFD"/>
    <w:rsid w:val="003A3DC1"/>
    <w:rsid w:val="003A3E6D"/>
    <w:rsid w:val="003A4480"/>
    <w:rsid w:val="003A45B1"/>
    <w:rsid w:val="003A4744"/>
    <w:rsid w:val="003A475D"/>
    <w:rsid w:val="003A4884"/>
    <w:rsid w:val="003A48A8"/>
    <w:rsid w:val="003A48AD"/>
    <w:rsid w:val="003A490B"/>
    <w:rsid w:val="003A4D33"/>
    <w:rsid w:val="003A4FE4"/>
    <w:rsid w:val="003A517D"/>
    <w:rsid w:val="003A5228"/>
    <w:rsid w:val="003A53DE"/>
    <w:rsid w:val="003A5803"/>
    <w:rsid w:val="003A5869"/>
    <w:rsid w:val="003A5BD4"/>
    <w:rsid w:val="003A6396"/>
    <w:rsid w:val="003A6732"/>
    <w:rsid w:val="003A685E"/>
    <w:rsid w:val="003A69AA"/>
    <w:rsid w:val="003A6F23"/>
    <w:rsid w:val="003A70BA"/>
    <w:rsid w:val="003A710C"/>
    <w:rsid w:val="003A7310"/>
    <w:rsid w:val="003A733A"/>
    <w:rsid w:val="003A76A4"/>
    <w:rsid w:val="003A7884"/>
    <w:rsid w:val="003A7F12"/>
    <w:rsid w:val="003B01C8"/>
    <w:rsid w:val="003B0398"/>
    <w:rsid w:val="003B05B9"/>
    <w:rsid w:val="003B0A5B"/>
    <w:rsid w:val="003B0CFF"/>
    <w:rsid w:val="003B0D96"/>
    <w:rsid w:val="003B0E3B"/>
    <w:rsid w:val="003B0E78"/>
    <w:rsid w:val="003B0ECB"/>
    <w:rsid w:val="003B1076"/>
    <w:rsid w:val="003B10B6"/>
    <w:rsid w:val="003B11D2"/>
    <w:rsid w:val="003B1388"/>
    <w:rsid w:val="003B1434"/>
    <w:rsid w:val="003B1551"/>
    <w:rsid w:val="003B1630"/>
    <w:rsid w:val="003B16D6"/>
    <w:rsid w:val="003B170F"/>
    <w:rsid w:val="003B1818"/>
    <w:rsid w:val="003B1915"/>
    <w:rsid w:val="003B19D3"/>
    <w:rsid w:val="003B19E4"/>
    <w:rsid w:val="003B1A91"/>
    <w:rsid w:val="003B2203"/>
    <w:rsid w:val="003B2291"/>
    <w:rsid w:val="003B2C2E"/>
    <w:rsid w:val="003B3A98"/>
    <w:rsid w:val="003B3BE1"/>
    <w:rsid w:val="003B3F16"/>
    <w:rsid w:val="003B4267"/>
    <w:rsid w:val="003B435C"/>
    <w:rsid w:val="003B440E"/>
    <w:rsid w:val="003B483B"/>
    <w:rsid w:val="003B50B8"/>
    <w:rsid w:val="003B54E0"/>
    <w:rsid w:val="003B5585"/>
    <w:rsid w:val="003B5597"/>
    <w:rsid w:val="003B5D45"/>
    <w:rsid w:val="003B60B9"/>
    <w:rsid w:val="003B6820"/>
    <w:rsid w:val="003B69E4"/>
    <w:rsid w:val="003B7365"/>
    <w:rsid w:val="003B74F6"/>
    <w:rsid w:val="003B7583"/>
    <w:rsid w:val="003B7E4B"/>
    <w:rsid w:val="003C0099"/>
    <w:rsid w:val="003C0282"/>
    <w:rsid w:val="003C02D8"/>
    <w:rsid w:val="003C0484"/>
    <w:rsid w:val="003C0772"/>
    <w:rsid w:val="003C079F"/>
    <w:rsid w:val="003C099A"/>
    <w:rsid w:val="003C0B64"/>
    <w:rsid w:val="003C0C87"/>
    <w:rsid w:val="003C0CD8"/>
    <w:rsid w:val="003C0E7B"/>
    <w:rsid w:val="003C146F"/>
    <w:rsid w:val="003C182D"/>
    <w:rsid w:val="003C185B"/>
    <w:rsid w:val="003C1B83"/>
    <w:rsid w:val="003C1B96"/>
    <w:rsid w:val="003C2046"/>
    <w:rsid w:val="003C22BF"/>
    <w:rsid w:val="003C25F9"/>
    <w:rsid w:val="003C27E2"/>
    <w:rsid w:val="003C2A49"/>
    <w:rsid w:val="003C2AA4"/>
    <w:rsid w:val="003C2B70"/>
    <w:rsid w:val="003C2C2D"/>
    <w:rsid w:val="003C2E26"/>
    <w:rsid w:val="003C30EA"/>
    <w:rsid w:val="003C3216"/>
    <w:rsid w:val="003C3371"/>
    <w:rsid w:val="003C3D8E"/>
    <w:rsid w:val="003C41DF"/>
    <w:rsid w:val="003C41F6"/>
    <w:rsid w:val="003C4759"/>
    <w:rsid w:val="003C49B2"/>
    <w:rsid w:val="003C4DEE"/>
    <w:rsid w:val="003C4E71"/>
    <w:rsid w:val="003C50B2"/>
    <w:rsid w:val="003C53C5"/>
    <w:rsid w:val="003C540D"/>
    <w:rsid w:val="003C546C"/>
    <w:rsid w:val="003C5564"/>
    <w:rsid w:val="003C5C12"/>
    <w:rsid w:val="003C5E95"/>
    <w:rsid w:val="003C5EC8"/>
    <w:rsid w:val="003C5F52"/>
    <w:rsid w:val="003C6241"/>
    <w:rsid w:val="003C6352"/>
    <w:rsid w:val="003C66B7"/>
    <w:rsid w:val="003C66C0"/>
    <w:rsid w:val="003C66D8"/>
    <w:rsid w:val="003C6CB6"/>
    <w:rsid w:val="003C6DD7"/>
    <w:rsid w:val="003C7006"/>
    <w:rsid w:val="003C7208"/>
    <w:rsid w:val="003C73DD"/>
    <w:rsid w:val="003C74A5"/>
    <w:rsid w:val="003C7540"/>
    <w:rsid w:val="003C77EF"/>
    <w:rsid w:val="003C7957"/>
    <w:rsid w:val="003C7A58"/>
    <w:rsid w:val="003C7AF7"/>
    <w:rsid w:val="003C7D38"/>
    <w:rsid w:val="003C7DA4"/>
    <w:rsid w:val="003D02A1"/>
    <w:rsid w:val="003D02FA"/>
    <w:rsid w:val="003D0ED7"/>
    <w:rsid w:val="003D10EE"/>
    <w:rsid w:val="003D13D9"/>
    <w:rsid w:val="003D1760"/>
    <w:rsid w:val="003D1B8D"/>
    <w:rsid w:val="003D2068"/>
    <w:rsid w:val="003D21A9"/>
    <w:rsid w:val="003D257B"/>
    <w:rsid w:val="003D2952"/>
    <w:rsid w:val="003D2AF9"/>
    <w:rsid w:val="003D2B9D"/>
    <w:rsid w:val="003D2D0B"/>
    <w:rsid w:val="003D2F3E"/>
    <w:rsid w:val="003D2F72"/>
    <w:rsid w:val="003D3051"/>
    <w:rsid w:val="003D335B"/>
    <w:rsid w:val="003D33E1"/>
    <w:rsid w:val="003D3538"/>
    <w:rsid w:val="003D363D"/>
    <w:rsid w:val="003D39CF"/>
    <w:rsid w:val="003D4009"/>
    <w:rsid w:val="003D406B"/>
    <w:rsid w:val="003D4170"/>
    <w:rsid w:val="003D41C7"/>
    <w:rsid w:val="003D42EE"/>
    <w:rsid w:val="003D4390"/>
    <w:rsid w:val="003D44CD"/>
    <w:rsid w:val="003D4AC1"/>
    <w:rsid w:val="003D4F97"/>
    <w:rsid w:val="003D5042"/>
    <w:rsid w:val="003D506F"/>
    <w:rsid w:val="003D50B3"/>
    <w:rsid w:val="003D546A"/>
    <w:rsid w:val="003D5691"/>
    <w:rsid w:val="003D5869"/>
    <w:rsid w:val="003D5CE2"/>
    <w:rsid w:val="003D602E"/>
    <w:rsid w:val="003D64ED"/>
    <w:rsid w:val="003D65CB"/>
    <w:rsid w:val="003D6860"/>
    <w:rsid w:val="003D6972"/>
    <w:rsid w:val="003D69EA"/>
    <w:rsid w:val="003D709E"/>
    <w:rsid w:val="003D7128"/>
    <w:rsid w:val="003D7FE7"/>
    <w:rsid w:val="003E0278"/>
    <w:rsid w:val="003E05D0"/>
    <w:rsid w:val="003E0669"/>
    <w:rsid w:val="003E07B8"/>
    <w:rsid w:val="003E09BD"/>
    <w:rsid w:val="003E0CDB"/>
    <w:rsid w:val="003E0F80"/>
    <w:rsid w:val="003E10C2"/>
    <w:rsid w:val="003E10CC"/>
    <w:rsid w:val="003E1254"/>
    <w:rsid w:val="003E13A3"/>
    <w:rsid w:val="003E1422"/>
    <w:rsid w:val="003E143A"/>
    <w:rsid w:val="003E1AAA"/>
    <w:rsid w:val="003E1CB7"/>
    <w:rsid w:val="003E1DFC"/>
    <w:rsid w:val="003E1EFE"/>
    <w:rsid w:val="003E1FC6"/>
    <w:rsid w:val="003E21E6"/>
    <w:rsid w:val="003E24E1"/>
    <w:rsid w:val="003E2600"/>
    <w:rsid w:val="003E2770"/>
    <w:rsid w:val="003E2B1C"/>
    <w:rsid w:val="003E2C8C"/>
    <w:rsid w:val="003E3084"/>
    <w:rsid w:val="003E3186"/>
    <w:rsid w:val="003E3532"/>
    <w:rsid w:val="003E3713"/>
    <w:rsid w:val="003E4A4C"/>
    <w:rsid w:val="003E4BDF"/>
    <w:rsid w:val="003E4D74"/>
    <w:rsid w:val="003E5062"/>
    <w:rsid w:val="003E508D"/>
    <w:rsid w:val="003E5415"/>
    <w:rsid w:val="003E5C8C"/>
    <w:rsid w:val="003E5DE3"/>
    <w:rsid w:val="003E5E37"/>
    <w:rsid w:val="003E5EDB"/>
    <w:rsid w:val="003E63E0"/>
    <w:rsid w:val="003E64A8"/>
    <w:rsid w:val="003E6869"/>
    <w:rsid w:val="003E68B1"/>
    <w:rsid w:val="003E68FE"/>
    <w:rsid w:val="003E6B9C"/>
    <w:rsid w:val="003E733E"/>
    <w:rsid w:val="003E77BD"/>
    <w:rsid w:val="003E7810"/>
    <w:rsid w:val="003E7823"/>
    <w:rsid w:val="003E7979"/>
    <w:rsid w:val="003E7AD9"/>
    <w:rsid w:val="003E7D58"/>
    <w:rsid w:val="003E7E18"/>
    <w:rsid w:val="003F004A"/>
    <w:rsid w:val="003F0071"/>
    <w:rsid w:val="003F021C"/>
    <w:rsid w:val="003F0391"/>
    <w:rsid w:val="003F0437"/>
    <w:rsid w:val="003F043F"/>
    <w:rsid w:val="003F06CE"/>
    <w:rsid w:val="003F0B3F"/>
    <w:rsid w:val="003F0B85"/>
    <w:rsid w:val="003F0CA0"/>
    <w:rsid w:val="003F0EE9"/>
    <w:rsid w:val="003F1191"/>
    <w:rsid w:val="003F1357"/>
    <w:rsid w:val="003F13F0"/>
    <w:rsid w:val="003F18FD"/>
    <w:rsid w:val="003F192D"/>
    <w:rsid w:val="003F1E2D"/>
    <w:rsid w:val="003F21B2"/>
    <w:rsid w:val="003F2494"/>
    <w:rsid w:val="003F31E5"/>
    <w:rsid w:val="003F3253"/>
    <w:rsid w:val="003F3397"/>
    <w:rsid w:val="003F3408"/>
    <w:rsid w:val="003F3A44"/>
    <w:rsid w:val="003F3F38"/>
    <w:rsid w:val="003F407D"/>
    <w:rsid w:val="003F4472"/>
    <w:rsid w:val="003F44A6"/>
    <w:rsid w:val="003F47DD"/>
    <w:rsid w:val="003F4862"/>
    <w:rsid w:val="003F4A14"/>
    <w:rsid w:val="003F4D0F"/>
    <w:rsid w:val="003F4EDB"/>
    <w:rsid w:val="003F5057"/>
    <w:rsid w:val="003F5452"/>
    <w:rsid w:val="003F57D1"/>
    <w:rsid w:val="003F5967"/>
    <w:rsid w:val="003F5BA8"/>
    <w:rsid w:val="003F5C5A"/>
    <w:rsid w:val="003F61F8"/>
    <w:rsid w:val="003F61FC"/>
    <w:rsid w:val="003F66C5"/>
    <w:rsid w:val="003F69EE"/>
    <w:rsid w:val="003F7036"/>
    <w:rsid w:val="003F7146"/>
    <w:rsid w:val="003F71B7"/>
    <w:rsid w:val="003F7773"/>
    <w:rsid w:val="003F7BA6"/>
    <w:rsid w:val="003F7E8E"/>
    <w:rsid w:val="0040036C"/>
    <w:rsid w:val="00400483"/>
    <w:rsid w:val="004008B6"/>
    <w:rsid w:val="00400B77"/>
    <w:rsid w:val="00400C15"/>
    <w:rsid w:val="00400DA7"/>
    <w:rsid w:val="004012C8"/>
    <w:rsid w:val="004012DA"/>
    <w:rsid w:val="00401414"/>
    <w:rsid w:val="0040144D"/>
    <w:rsid w:val="004019DF"/>
    <w:rsid w:val="00401B66"/>
    <w:rsid w:val="0040223C"/>
    <w:rsid w:val="004024D0"/>
    <w:rsid w:val="0040274E"/>
    <w:rsid w:val="00402AF7"/>
    <w:rsid w:val="00402B1D"/>
    <w:rsid w:val="004032AE"/>
    <w:rsid w:val="004036D3"/>
    <w:rsid w:val="0040373B"/>
    <w:rsid w:val="00403749"/>
    <w:rsid w:val="004037FC"/>
    <w:rsid w:val="004038AE"/>
    <w:rsid w:val="00403932"/>
    <w:rsid w:val="00403953"/>
    <w:rsid w:val="00403B91"/>
    <w:rsid w:val="00403F56"/>
    <w:rsid w:val="004040CC"/>
    <w:rsid w:val="0040455B"/>
    <w:rsid w:val="00404670"/>
    <w:rsid w:val="00404720"/>
    <w:rsid w:val="004047A2"/>
    <w:rsid w:val="004049B7"/>
    <w:rsid w:val="00404B85"/>
    <w:rsid w:val="00404D3E"/>
    <w:rsid w:val="00404D85"/>
    <w:rsid w:val="00404E82"/>
    <w:rsid w:val="004050ED"/>
    <w:rsid w:val="00405244"/>
    <w:rsid w:val="0040535E"/>
    <w:rsid w:val="0040548B"/>
    <w:rsid w:val="00405538"/>
    <w:rsid w:val="00405618"/>
    <w:rsid w:val="00405A58"/>
    <w:rsid w:val="00405A82"/>
    <w:rsid w:val="00405AF7"/>
    <w:rsid w:val="00405B29"/>
    <w:rsid w:val="00405BDB"/>
    <w:rsid w:val="00405C94"/>
    <w:rsid w:val="00405D1B"/>
    <w:rsid w:val="00406336"/>
    <w:rsid w:val="0040680F"/>
    <w:rsid w:val="004068CB"/>
    <w:rsid w:val="00406975"/>
    <w:rsid w:val="00406A97"/>
    <w:rsid w:val="00406C2A"/>
    <w:rsid w:val="00406C9F"/>
    <w:rsid w:val="00406D3E"/>
    <w:rsid w:val="00406E46"/>
    <w:rsid w:val="00406FD5"/>
    <w:rsid w:val="0040702D"/>
    <w:rsid w:val="0040714A"/>
    <w:rsid w:val="0040733D"/>
    <w:rsid w:val="004077A8"/>
    <w:rsid w:val="00407953"/>
    <w:rsid w:val="00407BB3"/>
    <w:rsid w:val="00407E78"/>
    <w:rsid w:val="00410042"/>
    <w:rsid w:val="004104EE"/>
    <w:rsid w:val="0041055F"/>
    <w:rsid w:val="004108C7"/>
    <w:rsid w:val="00410FA9"/>
    <w:rsid w:val="004114E6"/>
    <w:rsid w:val="0041177C"/>
    <w:rsid w:val="00411AAF"/>
    <w:rsid w:val="00411DDC"/>
    <w:rsid w:val="004121D7"/>
    <w:rsid w:val="0041254A"/>
    <w:rsid w:val="00412597"/>
    <w:rsid w:val="004126CD"/>
    <w:rsid w:val="0041285A"/>
    <w:rsid w:val="0041296C"/>
    <w:rsid w:val="00412B1B"/>
    <w:rsid w:val="00412B46"/>
    <w:rsid w:val="00412B93"/>
    <w:rsid w:val="00412FD5"/>
    <w:rsid w:val="004132F7"/>
    <w:rsid w:val="004133F5"/>
    <w:rsid w:val="00413443"/>
    <w:rsid w:val="0041347D"/>
    <w:rsid w:val="004137F0"/>
    <w:rsid w:val="00413C27"/>
    <w:rsid w:val="00413CD3"/>
    <w:rsid w:val="00413D9E"/>
    <w:rsid w:val="00413E84"/>
    <w:rsid w:val="00413EF7"/>
    <w:rsid w:val="00413F8A"/>
    <w:rsid w:val="00414488"/>
    <w:rsid w:val="004146C3"/>
    <w:rsid w:val="00414978"/>
    <w:rsid w:val="0041504E"/>
    <w:rsid w:val="004150DA"/>
    <w:rsid w:val="004151EB"/>
    <w:rsid w:val="00415380"/>
    <w:rsid w:val="0041544F"/>
    <w:rsid w:val="00415484"/>
    <w:rsid w:val="004155A3"/>
    <w:rsid w:val="004159A1"/>
    <w:rsid w:val="00415B67"/>
    <w:rsid w:val="00415C95"/>
    <w:rsid w:val="00416162"/>
    <w:rsid w:val="0041620A"/>
    <w:rsid w:val="004164EE"/>
    <w:rsid w:val="00416639"/>
    <w:rsid w:val="004166BB"/>
    <w:rsid w:val="00416AB3"/>
    <w:rsid w:val="00416D17"/>
    <w:rsid w:val="00416F85"/>
    <w:rsid w:val="00416FC1"/>
    <w:rsid w:val="004170D4"/>
    <w:rsid w:val="0041766B"/>
    <w:rsid w:val="00417688"/>
    <w:rsid w:val="0041778A"/>
    <w:rsid w:val="0041783B"/>
    <w:rsid w:val="0041790A"/>
    <w:rsid w:val="00417B46"/>
    <w:rsid w:val="00420069"/>
    <w:rsid w:val="004202A3"/>
    <w:rsid w:val="00420593"/>
    <w:rsid w:val="00420750"/>
    <w:rsid w:val="00420FBA"/>
    <w:rsid w:val="004210CE"/>
    <w:rsid w:val="00421226"/>
    <w:rsid w:val="0042166C"/>
    <w:rsid w:val="00421733"/>
    <w:rsid w:val="004221A2"/>
    <w:rsid w:val="00422947"/>
    <w:rsid w:val="00422962"/>
    <w:rsid w:val="00422A3D"/>
    <w:rsid w:val="00422AA8"/>
    <w:rsid w:val="00422B4B"/>
    <w:rsid w:val="00423064"/>
    <w:rsid w:val="0042323E"/>
    <w:rsid w:val="004232F3"/>
    <w:rsid w:val="00423604"/>
    <w:rsid w:val="00423877"/>
    <w:rsid w:val="004238C1"/>
    <w:rsid w:val="00423B3D"/>
    <w:rsid w:val="00423CE4"/>
    <w:rsid w:val="00423D73"/>
    <w:rsid w:val="00423F1F"/>
    <w:rsid w:val="0042459E"/>
    <w:rsid w:val="00424710"/>
    <w:rsid w:val="00424725"/>
    <w:rsid w:val="004247D8"/>
    <w:rsid w:val="0042492A"/>
    <w:rsid w:val="00424CC3"/>
    <w:rsid w:val="00424E69"/>
    <w:rsid w:val="00424E8C"/>
    <w:rsid w:val="00425457"/>
    <w:rsid w:val="004254F4"/>
    <w:rsid w:val="004259B8"/>
    <w:rsid w:val="00425CF1"/>
    <w:rsid w:val="00426409"/>
    <w:rsid w:val="0042696A"/>
    <w:rsid w:val="00426A7F"/>
    <w:rsid w:val="00426A95"/>
    <w:rsid w:val="00426B68"/>
    <w:rsid w:val="00426D35"/>
    <w:rsid w:val="0042700C"/>
    <w:rsid w:val="0042705C"/>
    <w:rsid w:val="0042745D"/>
    <w:rsid w:val="0042757D"/>
    <w:rsid w:val="00427914"/>
    <w:rsid w:val="00430078"/>
    <w:rsid w:val="0043033F"/>
    <w:rsid w:val="00430413"/>
    <w:rsid w:val="00430603"/>
    <w:rsid w:val="00430835"/>
    <w:rsid w:val="0043104C"/>
    <w:rsid w:val="004310BC"/>
    <w:rsid w:val="0043114F"/>
    <w:rsid w:val="0043124B"/>
    <w:rsid w:val="004315C0"/>
    <w:rsid w:val="004319E7"/>
    <w:rsid w:val="00431D19"/>
    <w:rsid w:val="0043228B"/>
    <w:rsid w:val="00432E89"/>
    <w:rsid w:val="00432F43"/>
    <w:rsid w:val="00432FA8"/>
    <w:rsid w:val="0043361C"/>
    <w:rsid w:val="0043362E"/>
    <w:rsid w:val="004337B1"/>
    <w:rsid w:val="00433C87"/>
    <w:rsid w:val="00433DA1"/>
    <w:rsid w:val="00433FE5"/>
    <w:rsid w:val="0043423F"/>
    <w:rsid w:val="004342E1"/>
    <w:rsid w:val="00434AB8"/>
    <w:rsid w:val="00434B14"/>
    <w:rsid w:val="00434F04"/>
    <w:rsid w:val="004350CC"/>
    <w:rsid w:val="00435279"/>
    <w:rsid w:val="00435315"/>
    <w:rsid w:val="00435844"/>
    <w:rsid w:val="00435CE7"/>
    <w:rsid w:val="00435D92"/>
    <w:rsid w:val="00436193"/>
    <w:rsid w:val="00436391"/>
    <w:rsid w:val="004364F7"/>
    <w:rsid w:val="00436C55"/>
    <w:rsid w:val="00436C5A"/>
    <w:rsid w:val="00436ECD"/>
    <w:rsid w:val="0043758D"/>
    <w:rsid w:val="004377F6"/>
    <w:rsid w:val="004378A3"/>
    <w:rsid w:val="004379BF"/>
    <w:rsid w:val="0044041D"/>
    <w:rsid w:val="0044080E"/>
    <w:rsid w:val="00440830"/>
    <w:rsid w:val="00440992"/>
    <w:rsid w:val="00440C0F"/>
    <w:rsid w:val="00440DBD"/>
    <w:rsid w:val="00440F74"/>
    <w:rsid w:val="00440FA6"/>
    <w:rsid w:val="00441018"/>
    <w:rsid w:val="0044101D"/>
    <w:rsid w:val="0044105A"/>
    <w:rsid w:val="00441267"/>
    <w:rsid w:val="00441697"/>
    <w:rsid w:val="00441745"/>
    <w:rsid w:val="004418A5"/>
    <w:rsid w:val="004419B3"/>
    <w:rsid w:val="00441B40"/>
    <w:rsid w:val="00441B41"/>
    <w:rsid w:val="00441C70"/>
    <w:rsid w:val="00441F3D"/>
    <w:rsid w:val="0044201F"/>
    <w:rsid w:val="004420F9"/>
    <w:rsid w:val="004423CB"/>
    <w:rsid w:val="00442A91"/>
    <w:rsid w:val="00442B84"/>
    <w:rsid w:val="00442BA4"/>
    <w:rsid w:val="00442C17"/>
    <w:rsid w:val="00442C3D"/>
    <w:rsid w:val="00442DEA"/>
    <w:rsid w:val="00442E15"/>
    <w:rsid w:val="0044307A"/>
    <w:rsid w:val="00443257"/>
    <w:rsid w:val="00443428"/>
    <w:rsid w:val="00443582"/>
    <w:rsid w:val="00443794"/>
    <w:rsid w:val="0044380D"/>
    <w:rsid w:val="00443961"/>
    <w:rsid w:val="004439AC"/>
    <w:rsid w:val="004439DC"/>
    <w:rsid w:val="00443AF4"/>
    <w:rsid w:val="00443B26"/>
    <w:rsid w:val="00443CAB"/>
    <w:rsid w:val="00443D51"/>
    <w:rsid w:val="00443D93"/>
    <w:rsid w:val="00443E01"/>
    <w:rsid w:val="00443EDF"/>
    <w:rsid w:val="00443EEC"/>
    <w:rsid w:val="00443F03"/>
    <w:rsid w:val="00443FF9"/>
    <w:rsid w:val="0044492F"/>
    <w:rsid w:val="00444ACF"/>
    <w:rsid w:val="00444F9A"/>
    <w:rsid w:val="004452EB"/>
    <w:rsid w:val="004455B3"/>
    <w:rsid w:val="004456CC"/>
    <w:rsid w:val="00445C32"/>
    <w:rsid w:val="00445C49"/>
    <w:rsid w:val="00445D16"/>
    <w:rsid w:val="004465E8"/>
    <w:rsid w:val="00446A7F"/>
    <w:rsid w:val="00446CE0"/>
    <w:rsid w:val="00447046"/>
    <w:rsid w:val="004471DA"/>
    <w:rsid w:val="004471EA"/>
    <w:rsid w:val="00447578"/>
    <w:rsid w:val="004475A3"/>
    <w:rsid w:val="004478E7"/>
    <w:rsid w:val="00447C5F"/>
    <w:rsid w:val="00447E7A"/>
    <w:rsid w:val="00447EAA"/>
    <w:rsid w:val="00450064"/>
    <w:rsid w:val="004501FA"/>
    <w:rsid w:val="0045023F"/>
    <w:rsid w:val="004503EF"/>
    <w:rsid w:val="0045058C"/>
    <w:rsid w:val="00450A77"/>
    <w:rsid w:val="00450B2A"/>
    <w:rsid w:val="00450E72"/>
    <w:rsid w:val="00451269"/>
    <w:rsid w:val="00451568"/>
    <w:rsid w:val="00451757"/>
    <w:rsid w:val="0045182D"/>
    <w:rsid w:val="00451DC2"/>
    <w:rsid w:val="00451ECF"/>
    <w:rsid w:val="00452A2E"/>
    <w:rsid w:val="00452B7B"/>
    <w:rsid w:val="0045312D"/>
    <w:rsid w:val="004532E5"/>
    <w:rsid w:val="0045339F"/>
    <w:rsid w:val="004540DD"/>
    <w:rsid w:val="00454593"/>
    <w:rsid w:val="0045459C"/>
    <w:rsid w:val="00454DA4"/>
    <w:rsid w:val="004551AA"/>
    <w:rsid w:val="00455C57"/>
    <w:rsid w:val="00455E5A"/>
    <w:rsid w:val="004563D1"/>
    <w:rsid w:val="004565AA"/>
    <w:rsid w:val="00456690"/>
    <w:rsid w:val="00456795"/>
    <w:rsid w:val="00456821"/>
    <w:rsid w:val="004568A8"/>
    <w:rsid w:val="00456A44"/>
    <w:rsid w:val="00456E81"/>
    <w:rsid w:val="00456F60"/>
    <w:rsid w:val="00457003"/>
    <w:rsid w:val="00457437"/>
    <w:rsid w:val="004578B7"/>
    <w:rsid w:val="00457B52"/>
    <w:rsid w:val="00457D98"/>
    <w:rsid w:val="0046024B"/>
    <w:rsid w:val="00460361"/>
    <w:rsid w:val="004603CD"/>
    <w:rsid w:val="00460484"/>
    <w:rsid w:val="0046058D"/>
    <w:rsid w:val="004606AE"/>
    <w:rsid w:val="00460722"/>
    <w:rsid w:val="00460AD8"/>
    <w:rsid w:val="0046161E"/>
    <w:rsid w:val="00461A4A"/>
    <w:rsid w:val="00461B3D"/>
    <w:rsid w:val="00461B55"/>
    <w:rsid w:val="0046206D"/>
    <w:rsid w:val="00462598"/>
    <w:rsid w:val="00462730"/>
    <w:rsid w:val="00462A96"/>
    <w:rsid w:val="00462A9D"/>
    <w:rsid w:val="00463077"/>
    <w:rsid w:val="00463716"/>
    <w:rsid w:val="00463894"/>
    <w:rsid w:val="004638E0"/>
    <w:rsid w:val="004639C3"/>
    <w:rsid w:val="00463A04"/>
    <w:rsid w:val="00463A59"/>
    <w:rsid w:val="00463B74"/>
    <w:rsid w:val="00463BAE"/>
    <w:rsid w:val="00463CEE"/>
    <w:rsid w:val="00463EFF"/>
    <w:rsid w:val="004641C6"/>
    <w:rsid w:val="00464338"/>
    <w:rsid w:val="0046455A"/>
    <w:rsid w:val="00464846"/>
    <w:rsid w:val="00464989"/>
    <w:rsid w:val="00464E81"/>
    <w:rsid w:val="004651BC"/>
    <w:rsid w:val="0046532E"/>
    <w:rsid w:val="0046540F"/>
    <w:rsid w:val="004659B2"/>
    <w:rsid w:val="004659DD"/>
    <w:rsid w:val="004661C3"/>
    <w:rsid w:val="00466301"/>
    <w:rsid w:val="00466501"/>
    <w:rsid w:val="004667E4"/>
    <w:rsid w:val="00466B78"/>
    <w:rsid w:val="0046707F"/>
    <w:rsid w:val="0046711B"/>
    <w:rsid w:val="00467184"/>
    <w:rsid w:val="004672B7"/>
    <w:rsid w:val="00467A3D"/>
    <w:rsid w:val="00467A77"/>
    <w:rsid w:val="00467CFD"/>
    <w:rsid w:val="00467F99"/>
    <w:rsid w:val="004701FB"/>
    <w:rsid w:val="00470DF0"/>
    <w:rsid w:val="00470F5C"/>
    <w:rsid w:val="00470FDE"/>
    <w:rsid w:val="00471257"/>
    <w:rsid w:val="00471488"/>
    <w:rsid w:val="00471941"/>
    <w:rsid w:val="00471A4A"/>
    <w:rsid w:val="00471A99"/>
    <w:rsid w:val="00471BBB"/>
    <w:rsid w:val="0047205C"/>
    <w:rsid w:val="004726C6"/>
    <w:rsid w:val="00472AAB"/>
    <w:rsid w:val="00472B18"/>
    <w:rsid w:val="00472D98"/>
    <w:rsid w:val="00473127"/>
    <w:rsid w:val="00473271"/>
    <w:rsid w:val="00473560"/>
    <w:rsid w:val="00473A63"/>
    <w:rsid w:val="00473AC6"/>
    <w:rsid w:val="00473DED"/>
    <w:rsid w:val="004744FE"/>
    <w:rsid w:val="00474AA3"/>
    <w:rsid w:val="00474B06"/>
    <w:rsid w:val="00474BC8"/>
    <w:rsid w:val="00474BFD"/>
    <w:rsid w:val="00474D06"/>
    <w:rsid w:val="00475200"/>
    <w:rsid w:val="0047574E"/>
    <w:rsid w:val="00475911"/>
    <w:rsid w:val="00475C8A"/>
    <w:rsid w:val="00476791"/>
    <w:rsid w:val="00476BFC"/>
    <w:rsid w:val="00476D1C"/>
    <w:rsid w:val="004777D5"/>
    <w:rsid w:val="00477A4F"/>
    <w:rsid w:val="00477B21"/>
    <w:rsid w:val="00480290"/>
    <w:rsid w:val="00480E65"/>
    <w:rsid w:val="00480EDB"/>
    <w:rsid w:val="00481240"/>
    <w:rsid w:val="00481702"/>
    <w:rsid w:val="004819AB"/>
    <w:rsid w:val="00481C9E"/>
    <w:rsid w:val="00481E6C"/>
    <w:rsid w:val="00482028"/>
    <w:rsid w:val="004820F7"/>
    <w:rsid w:val="0048210D"/>
    <w:rsid w:val="00482398"/>
    <w:rsid w:val="004824ED"/>
    <w:rsid w:val="00482525"/>
    <w:rsid w:val="004825AF"/>
    <w:rsid w:val="00482803"/>
    <w:rsid w:val="00482845"/>
    <w:rsid w:val="00482FE7"/>
    <w:rsid w:val="0048370E"/>
    <w:rsid w:val="00483A28"/>
    <w:rsid w:val="00483CE0"/>
    <w:rsid w:val="00483DF4"/>
    <w:rsid w:val="00483E01"/>
    <w:rsid w:val="00483E7A"/>
    <w:rsid w:val="00484051"/>
    <w:rsid w:val="004841C6"/>
    <w:rsid w:val="0048465D"/>
    <w:rsid w:val="00484693"/>
    <w:rsid w:val="00484E43"/>
    <w:rsid w:val="00485350"/>
    <w:rsid w:val="0048548B"/>
    <w:rsid w:val="00486152"/>
    <w:rsid w:val="00486AAD"/>
    <w:rsid w:val="00486DD8"/>
    <w:rsid w:val="00487055"/>
    <w:rsid w:val="00487603"/>
    <w:rsid w:val="00487A13"/>
    <w:rsid w:val="00487B03"/>
    <w:rsid w:val="00490178"/>
    <w:rsid w:val="004906A3"/>
    <w:rsid w:val="00490718"/>
    <w:rsid w:val="0049076C"/>
    <w:rsid w:val="00490E13"/>
    <w:rsid w:val="00490EE2"/>
    <w:rsid w:val="00491124"/>
    <w:rsid w:val="00491C00"/>
    <w:rsid w:val="00491E0F"/>
    <w:rsid w:val="00491EC6"/>
    <w:rsid w:val="00491EDD"/>
    <w:rsid w:val="004922EC"/>
    <w:rsid w:val="00492738"/>
    <w:rsid w:val="004929C2"/>
    <w:rsid w:val="00492D2D"/>
    <w:rsid w:val="00492F49"/>
    <w:rsid w:val="00492F74"/>
    <w:rsid w:val="00493077"/>
    <w:rsid w:val="00493097"/>
    <w:rsid w:val="00493262"/>
    <w:rsid w:val="004935E2"/>
    <w:rsid w:val="00493A84"/>
    <w:rsid w:val="00493B97"/>
    <w:rsid w:val="00493CAA"/>
    <w:rsid w:val="00493D08"/>
    <w:rsid w:val="00493E6E"/>
    <w:rsid w:val="004941CD"/>
    <w:rsid w:val="00494358"/>
    <w:rsid w:val="00494493"/>
    <w:rsid w:val="0049461B"/>
    <w:rsid w:val="004947A8"/>
    <w:rsid w:val="00494980"/>
    <w:rsid w:val="00494A39"/>
    <w:rsid w:val="00494C71"/>
    <w:rsid w:val="00494D3C"/>
    <w:rsid w:val="00494FD7"/>
    <w:rsid w:val="004953C5"/>
    <w:rsid w:val="00495420"/>
    <w:rsid w:val="0049548D"/>
    <w:rsid w:val="0049551A"/>
    <w:rsid w:val="00495804"/>
    <w:rsid w:val="004958E2"/>
    <w:rsid w:val="00495E24"/>
    <w:rsid w:val="0049609D"/>
    <w:rsid w:val="0049670F"/>
    <w:rsid w:val="004968E3"/>
    <w:rsid w:val="00496BB2"/>
    <w:rsid w:val="00497078"/>
    <w:rsid w:val="004972C0"/>
    <w:rsid w:val="004974C9"/>
    <w:rsid w:val="004977EA"/>
    <w:rsid w:val="00497D09"/>
    <w:rsid w:val="00497D6C"/>
    <w:rsid w:val="00497DD4"/>
    <w:rsid w:val="00497E83"/>
    <w:rsid w:val="00497FB1"/>
    <w:rsid w:val="004A02EE"/>
    <w:rsid w:val="004A0338"/>
    <w:rsid w:val="004A0678"/>
    <w:rsid w:val="004A08AD"/>
    <w:rsid w:val="004A0A47"/>
    <w:rsid w:val="004A0B32"/>
    <w:rsid w:val="004A109A"/>
    <w:rsid w:val="004A16A3"/>
    <w:rsid w:val="004A1BB3"/>
    <w:rsid w:val="004A1C0E"/>
    <w:rsid w:val="004A2596"/>
    <w:rsid w:val="004A285C"/>
    <w:rsid w:val="004A2A6B"/>
    <w:rsid w:val="004A2AD4"/>
    <w:rsid w:val="004A2E22"/>
    <w:rsid w:val="004A2F4A"/>
    <w:rsid w:val="004A31CE"/>
    <w:rsid w:val="004A3238"/>
    <w:rsid w:val="004A3273"/>
    <w:rsid w:val="004A32C1"/>
    <w:rsid w:val="004A34DE"/>
    <w:rsid w:val="004A3633"/>
    <w:rsid w:val="004A369B"/>
    <w:rsid w:val="004A3B2B"/>
    <w:rsid w:val="004A41D2"/>
    <w:rsid w:val="004A4403"/>
    <w:rsid w:val="004A451D"/>
    <w:rsid w:val="004A4A21"/>
    <w:rsid w:val="004A4D62"/>
    <w:rsid w:val="004A4DE8"/>
    <w:rsid w:val="004A4E1E"/>
    <w:rsid w:val="004A4EB8"/>
    <w:rsid w:val="004A528C"/>
    <w:rsid w:val="004A5401"/>
    <w:rsid w:val="004A546D"/>
    <w:rsid w:val="004A576C"/>
    <w:rsid w:val="004A59FD"/>
    <w:rsid w:val="004A5AC7"/>
    <w:rsid w:val="004A5B4B"/>
    <w:rsid w:val="004A5D38"/>
    <w:rsid w:val="004A5D81"/>
    <w:rsid w:val="004A60C1"/>
    <w:rsid w:val="004A6178"/>
    <w:rsid w:val="004A69D8"/>
    <w:rsid w:val="004A7010"/>
    <w:rsid w:val="004A70B3"/>
    <w:rsid w:val="004A71BF"/>
    <w:rsid w:val="004A745F"/>
    <w:rsid w:val="004A769C"/>
    <w:rsid w:val="004A78F7"/>
    <w:rsid w:val="004A7EB4"/>
    <w:rsid w:val="004B0136"/>
    <w:rsid w:val="004B05B6"/>
    <w:rsid w:val="004B05EB"/>
    <w:rsid w:val="004B06DA"/>
    <w:rsid w:val="004B0A4E"/>
    <w:rsid w:val="004B0AE1"/>
    <w:rsid w:val="004B0C20"/>
    <w:rsid w:val="004B0E32"/>
    <w:rsid w:val="004B0E54"/>
    <w:rsid w:val="004B0E8F"/>
    <w:rsid w:val="004B0F76"/>
    <w:rsid w:val="004B0FED"/>
    <w:rsid w:val="004B10E9"/>
    <w:rsid w:val="004B13BA"/>
    <w:rsid w:val="004B1583"/>
    <w:rsid w:val="004B15A1"/>
    <w:rsid w:val="004B1752"/>
    <w:rsid w:val="004B1F28"/>
    <w:rsid w:val="004B1FC6"/>
    <w:rsid w:val="004B209F"/>
    <w:rsid w:val="004B2240"/>
    <w:rsid w:val="004B27FE"/>
    <w:rsid w:val="004B28FB"/>
    <w:rsid w:val="004B2A78"/>
    <w:rsid w:val="004B3209"/>
    <w:rsid w:val="004B3495"/>
    <w:rsid w:val="004B353A"/>
    <w:rsid w:val="004B39B7"/>
    <w:rsid w:val="004B3B20"/>
    <w:rsid w:val="004B3BC9"/>
    <w:rsid w:val="004B3BFC"/>
    <w:rsid w:val="004B4695"/>
    <w:rsid w:val="004B47D1"/>
    <w:rsid w:val="004B4E26"/>
    <w:rsid w:val="004B5113"/>
    <w:rsid w:val="004B54B9"/>
    <w:rsid w:val="004B54BC"/>
    <w:rsid w:val="004B57CC"/>
    <w:rsid w:val="004B58EA"/>
    <w:rsid w:val="004B5B63"/>
    <w:rsid w:val="004B5D95"/>
    <w:rsid w:val="004B5DED"/>
    <w:rsid w:val="004B5E35"/>
    <w:rsid w:val="004B5F33"/>
    <w:rsid w:val="004B5F99"/>
    <w:rsid w:val="004B6074"/>
    <w:rsid w:val="004B6240"/>
    <w:rsid w:val="004B6282"/>
    <w:rsid w:val="004B64BD"/>
    <w:rsid w:val="004B64FE"/>
    <w:rsid w:val="004B65E3"/>
    <w:rsid w:val="004B6A73"/>
    <w:rsid w:val="004B7371"/>
    <w:rsid w:val="004B7786"/>
    <w:rsid w:val="004B79CD"/>
    <w:rsid w:val="004B7B69"/>
    <w:rsid w:val="004B7FF2"/>
    <w:rsid w:val="004C08A4"/>
    <w:rsid w:val="004C09F0"/>
    <w:rsid w:val="004C0CA5"/>
    <w:rsid w:val="004C0EC9"/>
    <w:rsid w:val="004C13ED"/>
    <w:rsid w:val="004C14CB"/>
    <w:rsid w:val="004C1719"/>
    <w:rsid w:val="004C1757"/>
    <w:rsid w:val="004C1A69"/>
    <w:rsid w:val="004C1B02"/>
    <w:rsid w:val="004C2159"/>
    <w:rsid w:val="004C219B"/>
    <w:rsid w:val="004C2311"/>
    <w:rsid w:val="004C2485"/>
    <w:rsid w:val="004C258C"/>
    <w:rsid w:val="004C264C"/>
    <w:rsid w:val="004C286B"/>
    <w:rsid w:val="004C2ACF"/>
    <w:rsid w:val="004C2C01"/>
    <w:rsid w:val="004C2E5F"/>
    <w:rsid w:val="004C3029"/>
    <w:rsid w:val="004C3042"/>
    <w:rsid w:val="004C326B"/>
    <w:rsid w:val="004C35FF"/>
    <w:rsid w:val="004C38CB"/>
    <w:rsid w:val="004C3CC5"/>
    <w:rsid w:val="004C4030"/>
    <w:rsid w:val="004C4262"/>
    <w:rsid w:val="004C43BC"/>
    <w:rsid w:val="004C4680"/>
    <w:rsid w:val="004C4893"/>
    <w:rsid w:val="004C49ED"/>
    <w:rsid w:val="004C4B56"/>
    <w:rsid w:val="004C4C86"/>
    <w:rsid w:val="004C4CA1"/>
    <w:rsid w:val="004C53B0"/>
    <w:rsid w:val="004C5464"/>
    <w:rsid w:val="004C5962"/>
    <w:rsid w:val="004C59E3"/>
    <w:rsid w:val="004C5A02"/>
    <w:rsid w:val="004C5E66"/>
    <w:rsid w:val="004C5FE5"/>
    <w:rsid w:val="004C601E"/>
    <w:rsid w:val="004C6100"/>
    <w:rsid w:val="004C614F"/>
    <w:rsid w:val="004C621A"/>
    <w:rsid w:val="004C64FB"/>
    <w:rsid w:val="004C6689"/>
    <w:rsid w:val="004C679F"/>
    <w:rsid w:val="004C67A4"/>
    <w:rsid w:val="004C6BF5"/>
    <w:rsid w:val="004C6CEC"/>
    <w:rsid w:val="004C6E79"/>
    <w:rsid w:val="004C70EA"/>
    <w:rsid w:val="004C72BC"/>
    <w:rsid w:val="004C7333"/>
    <w:rsid w:val="004C769B"/>
    <w:rsid w:val="004C7B51"/>
    <w:rsid w:val="004C7C61"/>
    <w:rsid w:val="004C7D00"/>
    <w:rsid w:val="004C7D98"/>
    <w:rsid w:val="004C7E1F"/>
    <w:rsid w:val="004D0209"/>
    <w:rsid w:val="004D05B1"/>
    <w:rsid w:val="004D0DEF"/>
    <w:rsid w:val="004D13E0"/>
    <w:rsid w:val="004D1993"/>
    <w:rsid w:val="004D19E1"/>
    <w:rsid w:val="004D1A38"/>
    <w:rsid w:val="004D21F5"/>
    <w:rsid w:val="004D2310"/>
    <w:rsid w:val="004D27C5"/>
    <w:rsid w:val="004D2DB1"/>
    <w:rsid w:val="004D2DF8"/>
    <w:rsid w:val="004D3265"/>
    <w:rsid w:val="004D32FD"/>
    <w:rsid w:val="004D3404"/>
    <w:rsid w:val="004D3612"/>
    <w:rsid w:val="004D361C"/>
    <w:rsid w:val="004D368B"/>
    <w:rsid w:val="004D3DC8"/>
    <w:rsid w:val="004D3EB5"/>
    <w:rsid w:val="004D4090"/>
    <w:rsid w:val="004D4516"/>
    <w:rsid w:val="004D4BE4"/>
    <w:rsid w:val="004D514B"/>
    <w:rsid w:val="004D51C0"/>
    <w:rsid w:val="004D5663"/>
    <w:rsid w:val="004D5BBD"/>
    <w:rsid w:val="004D5DE6"/>
    <w:rsid w:val="004D5E47"/>
    <w:rsid w:val="004D5F4E"/>
    <w:rsid w:val="004D60A6"/>
    <w:rsid w:val="004D620C"/>
    <w:rsid w:val="004D62B8"/>
    <w:rsid w:val="004D62D3"/>
    <w:rsid w:val="004D630E"/>
    <w:rsid w:val="004D648C"/>
    <w:rsid w:val="004D64F0"/>
    <w:rsid w:val="004D67A2"/>
    <w:rsid w:val="004D6B0D"/>
    <w:rsid w:val="004D6F5C"/>
    <w:rsid w:val="004D6FEF"/>
    <w:rsid w:val="004D7191"/>
    <w:rsid w:val="004D71F2"/>
    <w:rsid w:val="004D7290"/>
    <w:rsid w:val="004D7517"/>
    <w:rsid w:val="004D7707"/>
    <w:rsid w:val="004D7716"/>
    <w:rsid w:val="004D7A7B"/>
    <w:rsid w:val="004D7AD2"/>
    <w:rsid w:val="004D7C55"/>
    <w:rsid w:val="004D7DD4"/>
    <w:rsid w:val="004E02BC"/>
    <w:rsid w:val="004E075A"/>
    <w:rsid w:val="004E0905"/>
    <w:rsid w:val="004E0C86"/>
    <w:rsid w:val="004E0F73"/>
    <w:rsid w:val="004E104A"/>
    <w:rsid w:val="004E10AA"/>
    <w:rsid w:val="004E139B"/>
    <w:rsid w:val="004E18CF"/>
    <w:rsid w:val="004E194A"/>
    <w:rsid w:val="004E1A93"/>
    <w:rsid w:val="004E2665"/>
    <w:rsid w:val="004E27E6"/>
    <w:rsid w:val="004E285E"/>
    <w:rsid w:val="004E2860"/>
    <w:rsid w:val="004E2D29"/>
    <w:rsid w:val="004E2D6A"/>
    <w:rsid w:val="004E2EA5"/>
    <w:rsid w:val="004E3207"/>
    <w:rsid w:val="004E35B8"/>
    <w:rsid w:val="004E365C"/>
    <w:rsid w:val="004E39B2"/>
    <w:rsid w:val="004E3B01"/>
    <w:rsid w:val="004E3BAC"/>
    <w:rsid w:val="004E3C64"/>
    <w:rsid w:val="004E3DEC"/>
    <w:rsid w:val="004E3E9C"/>
    <w:rsid w:val="004E3F47"/>
    <w:rsid w:val="004E3F70"/>
    <w:rsid w:val="004E48F1"/>
    <w:rsid w:val="004E4B90"/>
    <w:rsid w:val="004E4BF5"/>
    <w:rsid w:val="004E4D32"/>
    <w:rsid w:val="004E4D5C"/>
    <w:rsid w:val="004E4EAB"/>
    <w:rsid w:val="004E5347"/>
    <w:rsid w:val="004E590D"/>
    <w:rsid w:val="004E59D3"/>
    <w:rsid w:val="004E5D22"/>
    <w:rsid w:val="004E5D99"/>
    <w:rsid w:val="004E5E24"/>
    <w:rsid w:val="004E5EB0"/>
    <w:rsid w:val="004E60FA"/>
    <w:rsid w:val="004E6517"/>
    <w:rsid w:val="004E66F3"/>
    <w:rsid w:val="004E6893"/>
    <w:rsid w:val="004E6CCB"/>
    <w:rsid w:val="004E6F3A"/>
    <w:rsid w:val="004E73E1"/>
    <w:rsid w:val="004E7407"/>
    <w:rsid w:val="004E7481"/>
    <w:rsid w:val="004E7490"/>
    <w:rsid w:val="004E7747"/>
    <w:rsid w:val="004E783E"/>
    <w:rsid w:val="004E7938"/>
    <w:rsid w:val="004E7DE6"/>
    <w:rsid w:val="004E7E99"/>
    <w:rsid w:val="004F006B"/>
    <w:rsid w:val="004F01D4"/>
    <w:rsid w:val="004F0274"/>
    <w:rsid w:val="004F0318"/>
    <w:rsid w:val="004F056B"/>
    <w:rsid w:val="004F0808"/>
    <w:rsid w:val="004F0835"/>
    <w:rsid w:val="004F0ADE"/>
    <w:rsid w:val="004F0BBD"/>
    <w:rsid w:val="004F0C0A"/>
    <w:rsid w:val="004F0FC3"/>
    <w:rsid w:val="004F11B0"/>
    <w:rsid w:val="004F1382"/>
    <w:rsid w:val="004F15D7"/>
    <w:rsid w:val="004F164A"/>
    <w:rsid w:val="004F17CC"/>
    <w:rsid w:val="004F192F"/>
    <w:rsid w:val="004F1A90"/>
    <w:rsid w:val="004F1D2A"/>
    <w:rsid w:val="004F1E8C"/>
    <w:rsid w:val="004F20E8"/>
    <w:rsid w:val="004F240A"/>
    <w:rsid w:val="004F2577"/>
    <w:rsid w:val="004F2683"/>
    <w:rsid w:val="004F27B3"/>
    <w:rsid w:val="004F2977"/>
    <w:rsid w:val="004F2A1B"/>
    <w:rsid w:val="004F2AE9"/>
    <w:rsid w:val="004F2B47"/>
    <w:rsid w:val="004F2B88"/>
    <w:rsid w:val="004F2D65"/>
    <w:rsid w:val="004F2F03"/>
    <w:rsid w:val="004F30E4"/>
    <w:rsid w:val="004F3468"/>
    <w:rsid w:val="004F358D"/>
    <w:rsid w:val="004F35E0"/>
    <w:rsid w:val="004F3739"/>
    <w:rsid w:val="004F3790"/>
    <w:rsid w:val="004F3845"/>
    <w:rsid w:val="004F3924"/>
    <w:rsid w:val="004F3F11"/>
    <w:rsid w:val="004F40E3"/>
    <w:rsid w:val="004F4572"/>
    <w:rsid w:val="004F466A"/>
    <w:rsid w:val="004F46B6"/>
    <w:rsid w:val="004F4A15"/>
    <w:rsid w:val="004F4EEF"/>
    <w:rsid w:val="004F5285"/>
    <w:rsid w:val="004F530A"/>
    <w:rsid w:val="004F53A5"/>
    <w:rsid w:val="004F5789"/>
    <w:rsid w:val="004F57DB"/>
    <w:rsid w:val="004F5809"/>
    <w:rsid w:val="004F5F05"/>
    <w:rsid w:val="004F60EC"/>
    <w:rsid w:val="004F62B5"/>
    <w:rsid w:val="004F6433"/>
    <w:rsid w:val="004F6456"/>
    <w:rsid w:val="004F698E"/>
    <w:rsid w:val="004F69AA"/>
    <w:rsid w:val="004F6AC5"/>
    <w:rsid w:val="004F6C96"/>
    <w:rsid w:val="004F7011"/>
    <w:rsid w:val="004F7483"/>
    <w:rsid w:val="004F773B"/>
    <w:rsid w:val="004F7D50"/>
    <w:rsid w:val="004F7DEC"/>
    <w:rsid w:val="004F7E90"/>
    <w:rsid w:val="004F7EFE"/>
    <w:rsid w:val="00500106"/>
    <w:rsid w:val="00500191"/>
    <w:rsid w:val="005001E2"/>
    <w:rsid w:val="0050043B"/>
    <w:rsid w:val="0050057B"/>
    <w:rsid w:val="00500A2C"/>
    <w:rsid w:val="00500B80"/>
    <w:rsid w:val="00500F2B"/>
    <w:rsid w:val="00501242"/>
    <w:rsid w:val="005013A2"/>
    <w:rsid w:val="0050151E"/>
    <w:rsid w:val="00501763"/>
    <w:rsid w:val="00501A1A"/>
    <w:rsid w:val="00501CD0"/>
    <w:rsid w:val="00501CF3"/>
    <w:rsid w:val="00501FAF"/>
    <w:rsid w:val="0050235D"/>
    <w:rsid w:val="005029C8"/>
    <w:rsid w:val="00502FAB"/>
    <w:rsid w:val="00503181"/>
    <w:rsid w:val="00503330"/>
    <w:rsid w:val="005034CA"/>
    <w:rsid w:val="00503545"/>
    <w:rsid w:val="005035B9"/>
    <w:rsid w:val="00503615"/>
    <w:rsid w:val="005036EA"/>
    <w:rsid w:val="005036FE"/>
    <w:rsid w:val="00503AE9"/>
    <w:rsid w:val="00503C20"/>
    <w:rsid w:val="005040B0"/>
    <w:rsid w:val="005042C4"/>
    <w:rsid w:val="00504986"/>
    <w:rsid w:val="00504A3B"/>
    <w:rsid w:val="00504AAB"/>
    <w:rsid w:val="00504B08"/>
    <w:rsid w:val="00504DC0"/>
    <w:rsid w:val="00504E5A"/>
    <w:rsid w:val="00505491"/>
    <w:rsid w:val="005056C8"/>
    <w:rsid w:val="005057A5"/>
    <w:rsid w:val="00505BB0"/>
    <w:rsid w:val="00505BBF"/>
    <w:rsid w:val="00505CF7"/>
    <w:rsid w:val="00505EAD"/>
    <w:rsid w:val="005063ED"/>
    <w:rsid w:val="005066E5"/>
    <w:rsid w:val="005067BC"/>
    <w:rsid w:val="00506A17"/>
    <w:rsid w:val="00506B30"/>
    <w:rsid w:val="00506DBB"/>
    <w:rsid w:val="00506FF9"/>
    <w:rsid w:val="00507054"/>
    <w:rsid w:val="005070F7"/>
    <w:rsid w:val="0050774C"/>
    <w:rsid w:val="00507861"/>
    <w:rsid w:val="00507BE1"/>
    <w:rsid w:val="00507E54"/>
    <w:rsid w:val="00510058"/>
    <w:rsid w:val="005101B7"/>
    <w:rsid w:val="00510368"/>
    <w:rsid w:val="0051046A"/>
    <w:rsid w:val="0051086B"/>
    <w:rsid w:val="00510913"/>
    <w:rsid w:val="00510EC8"/>
    <w:rsid w:val="00510F38"/>
    <w:rsid w:val="00511508"/>
    <w:rsid w:val="005115B4"/>
    <w:rsid w:val="005115E4"/>
    <w:rsid w:val="0051187F"/>
    <w:rsid w:val="00511913"/>
    <w:rsid w:val="00511A84"/>
    <w:rsid w:val="00511BC7"/>
    <w:rsid w:val="00512036"/>
    <w:rsid w:val="0051227F"/>
    <w:rsid w:val="00512391"/>
    <w:rsid w:val="00512621"/>
    <w:rsid w:val="00512C4F"/>
    <w:rsid w:val="00512CD3"/>
    <w:rsid w:val="00512FD6"/>
    <w:rsid w:val="00513020"/>
    <w:rsid w:val="005130EE"/>
    <w:rsid w:val="0051311C"/>
    <w:rsid w:val="005131D9"/>
    <w:rsid w:val="005133DF"/>
    <w:rsid w:val="005134B2"/>
    <w:rsid w:val="00513615"/>
    <w:rsid w:val="005137C7"/>
    <w:rsid w:val="00513A86"/>
    <w:rsid w:val="00513CE1"/>
    <w:rsid w:val="00513FC7"/>
    <w:rsid w:val="0051416C"/>
    <w:rsid w:val="005144C3"/>
    <w:rsid w:val="00514594"/>
    <w:rsid w:val="005149F6"/>
    <w:rsid w:val="00514BA6"/>
    <w:rsid w:val="00514C08"/>
    <w:rsid w:val="00514D57"/>
    <w:rsid w:val="00514F4C"/>
    <w:rsid w:val="0051504F"/>
    <w:rsid w:val="005150E3"/>
    <w:rsid w:val="005151BE"/>
    <w:rsid w:val="005152AB"/>
    <w:rsid w:val="00515463"/>
    <w:rsid w:val="005154EA"/>
    <w:rsid w:val="005157F8"/>
    <w:rsid w:val="005158CB"/>
    <w:rsid w:val="005159E5"/>
    <w:rsid w:val="00515A61"/>
    <w:rsid w:val="00515AA8"/>
    <w:rsid w:val="00515BC3"/>
    <w:rsid w:val="00515EB6"/>
    <w:rsid w:val="00515F2F"/>
    <w:rsid w:val="00515F63"/>
    <w:rsid w:val="00515FC2"/>
    <w:rsid w:val="00515FCE"/>
    <w:rsid w:val="00516092"/>
    <w:rsid w:val="00516484"/>
    <w:rsid w:val="00516567"/>
    <w:rsid w:val="005166CA"/>
    <w:rsid w:val="00516D5C"/>
    <w:rsid w:val="00516FA3"/>
    <w:rsid w:val="00517289"/>
    <w:rsid w:val="0051733D"/>
    <w:rsid w:val="00517362"/>
    <w:rsid w:val="0051756E"/>
    <w:rsid w:val="00517969"/>
    <w:rsid w:val="0051796B"/>
    <w:rsid w:val="005179B3"/>
    <w:rsid w:val="00517A5F"/>
    <w:rsid w:val="00517A60"/>
    <w:rsid w:val="00517CF2"/>
    <w:rsid w:val="0052015A"/>
    <w:rsid w:val="005201A2"/>
    <w:rsid w:val="005201DA"/>
    <w:rsid w:val="0052026F"/>
    <w:rsid w:val="005202DC"/>
    <w:rsid w:val="005207AB"/>
    <w:rsid w:val="00520970"/>
    <w:rsid w:val="00520B17"/>
    <w:rsid w:val="00520BD2"/>
    <w:rsid w:val="00520E68"/>
    <w:rsid w:val="00520EE8"/>
    <w:rsid w:val="00520F64"/>
    <w:rsid w:val="005213AD"/>
    <w:rsid w:val="00521648"/>
    <w:rsid w:val="005216F1"/>
    <w:rsid w:val="005217C4"/>
    <w:rsid w:val="00521950"/>
    <w:rsid w:val="00521A5D"/>
    <w:rsid w:val="00521A8C"/>
    <w:rsid w:val="00521BD6"/>
    <w:rsid w:val="00521CAB"/>
    <w:rsid w:val="005221DC"/>
    <w:rsid w:val="00522697"/>
    <w:rsid w:val="00522ADE"/>
    <w:rsid w:val="00522B03"/>
    <w:rsid w:val="00522D88"/>
    <w:rsid w:val="00522DCA"/>
    <w:rsid w:val="00522F80"/>
    <w:rsid w:val="005231B2"/>
    <w:rsid w:val="00523289"/>
    <w:rsid w:val="0052332B"/>
    <w:rsid w:val="0052361D"/>
    <w:rsid w:val="0052378C"/>
    <w:rsid w:val="00523801"/>
    <w:rsid w:val="0052382C"/>
    <w:rsid w:val="00523934"/>
    <w:rsid w:val="00523D33"/>
    <w:rsid w:val="005240D9"/>
    <w:rsid w:val="005241CA"/>
    <w:rsid w:val="0052443A"/>
    <w:rsid w:val="00524B40"/>
    <w:rsid w:val="00524B7C"/>
    <w:rsid w:val="00524BBB"/>
    <w:rsid w:val="005250A2"/>
    <w:rsid w:val="00525314"/>
    <w:rsid w:val="005253AC"/>
    <w:rsid w:val="00525CCE"/>
    <w:rsid w:val="00526341"/>
    <w:rsid w:val="00526515"/>
    <w:rsid w:val="00526F04"/>
    <w:rsid w:val="0052717F"/>
    <w:rsid w:val="0052734B"/>
    <w:rsid w:val="005274AF"/>
    <w:rsid w:val="00527666"/>
    <w:rsid w:val="005276E3"/>
    <w:rsid w:val="00527704"/>
    <w:rsid w:val="00527A16"/>
    <w:rsid w:val="00527A51"/>
    <w:rsid w:val="00527E87"/>
    <w:rsid w:val="00527FE0"/>
    <w:rsid w:val="0053030F"/>
    <w:rsid w:val="005303E5"/>
    <w:rsid w:val="0053047D"/>
    <w:rsid w:val="005304C0"/>
    <w:rsid w:val="00530662"/>
    <w:rsid w:val="0053067F"/>
    <w:rsid w:val="00530D7B"/>
    <w:rsid w:val="00531202"/>
    <w:rsid w:val="005318FE"/>
    <w:rsid w:val="00531B11"/>
    <w:rsid w:val="00531C7D"/>
    <w:rsid w:val="00531CD2"/>
    <w:rsid w:val="00531F52"/>
    <w:rsid w:val="005320FD"/>
    <w:rsid w:val="0053223D"/>
    <w:rsid w:val="0053254A"/>
    <w:rsid w:val="005326DC"/>
    <w:rsid w:val="00532849"/>
    <w:rsid w:val="005328DB"/>
    <w:rsid w:val="00533059"/>
    <w:rsid w:val="00533352"/>
    <w:rsid w:val="00533408"/>
    <w:rsid w:val="005336D6"/>
    <w:rsid w:val="005337E8"/>
    <w:rsid w:val="00533B30"/>
    <w:rsid w:val="00533CBE"/>
    <w:rsid w:val="00533CE8"/>
    <w:rsid w:val="00534125"/>
    <w:rsid w:val="0053414B"/>
    <w:rsid w:val="00534165"/>
    <w:rsid w:val="0053423C"/>
    <w:rsid w:val="0053427E"/>
    <w:rsid w:val="005342A5"/>
    <w:rsid w:val="005344A9"/>
    <w:rsid w:val="0053464C"/>
    <w:rsid w:val="005346BE"/>
    <w:rsid w:val="005347C1"/>
    <w:rsid w:val="00534CFC"/>
    <w:rsid w:val="0053513F"/>
    <w:rsid w:val="005353CC"/>
    <w:rsid w:val="005358C2"/>
    <w:rsid w:val="005359FF"/>
    <w:rsid w:val="00535B12"/>
    <w:rsid w:val="00535D03"/>
    <w:rsid w:val="00535D93"/>
    <w:rsid w:val="00536077"/>
    <w:rsid w:val="005360F4"/>
    <w:rsid w:val="005361EA"/>
    <w:rsid w:val="005362DE"/>
    <w:rsid w:val="00536300"/>
    <w:rsid w:val="00536830"/>
    <w:rsid w:val="005368A6"/>
    <w:rsid w:val="005370AB"/>
    <w:rsid w:val="00537158"/>
    <w:rsid w:val="005373C8"/>
    <w:rsid w:val="00537470"/>
    <w:rsid w:val="005376DC"/>
    <w:rsid w:val="00537B43"/>
    <w:rsid w:val="00537E20"/>
    <w:rsid w:val="00537F17"/>
    <w:rsid w:val="00537FDE"/>
    <w:rsid w:val="00540113"/>
    <w:rsid w:val="00540497"/>
    <w:rsid w:val="0054057B"/>
    <w:rsid w:val="005408A2"/>
    <w:rsid w:val="0054097A"/>
    <w:rsid w:val="005410DA"/>
    <w:rsid w:val="005413BF"/>
    <w:rsid w:val="0054163B"/>
    <w:rsid w:val="00541652"/>
    <w:rsid w:val="0054178B"/>
    <w:rsid w:val="00541C2C"/>
    <w:rsid w:val="00541D58"/>
    <w:rsid w:val="00541D65"/>
    <w:rsid w:val="00541DED"/>
    <w:rsid w:val="00541E0B"/>
    <w:rsid w:val="00541E0E"/>
    <w:rsid w:val="00541FFA"/>
    <w:rsid w:val="0054204F"/>
    <w:rsid w:val="005420E9"/>
    <w:rsid w:val="00542205"/>
    <w:rsid w:val="00542239"/>
    <w:rsid w:val="0054237C"/>
    <w:rsid w:val="00542477"/>
    <w:rsid w:val="005424B2"/>
    <w:rsid w:val="00542558"/>
    <w:rsid w:val="005427A2"/>
    <w:rsid w:val="00542998"/>
    <w:rsid w:val="00542D3C"/>
    <w:rsid w:val="005430A7"/>
    <w:rsid w:val="00543575"/>
    <w:rsid w:val="005435F7"/>
    <w:rsid w:val="00543AC1"/>
    <w:rsid w:val="00543BFA"/>
    <w:rsid w:val="00543F8D"/>
    <w:rsid w:val="0054447D"/>
    <w:rsid w:val="005444CC"/>
    <w:rsid w:val="005447FA"/>
    <w:rsid w:val="005449E2"/>
    <w:rsid w:val="00544B34"/>
    <w:rsid w:val="00544B64"/>
    <w:rsid w:val="00544E1B"/>
    <w:rsid w:val="00544EAF"/>
    <w:rsid w:val="00544FA2"/>
    <w:rsid w:val="0054584E"/>
    <w:rsid w:val="00545FD6"/>
    <w:rsid w:val="005461B0"/>
    <w:rsid w:val="00546401"/>
    <w:rsid w:val="005466CC"/>
    <w:rsid w:val="00546811"/>
    <w:rsid w:val="00546914"/>
    <w:rsid w:val="005469D6"/>
    <w:rsid w:val="00546CA8"/>
    <w:rsid w:val="00546D08"/>
    <w:rsid w:val="00546DD5"/>
    <w:rsid w:val="00546ECA"/>
    <w:rsid w:val="0054700F"/>
    <w:rsid w:val="00547044"/>
    <w:rsid w:val="005471EB"/>
    <w:rsid w:val="0054747D"/>
    <w:rsid w:val="005476C1"/>
    <w:rsid w:val="005476E7"/>
    <w:rsid w:val="00547890"/>
    <w:rsid w:val="00547958"/>
    <w:rsid w:val="00547998"/>
    <w:rsid w:val="00547CDB"/>
    <w:rsid w:val="00547ED1"/>
    <w:rsid w:val="00547FAA"/>
    <w:rsid w:val="0055009C"/>
    <w:rsid w:val="005507FC"/>
    <w:rsid w:val="005508C3"/>
    <w:rsid w:val="00550A6C"/>
    <w:rsid w:val="00550B62"/>
    <w:rsid w:val="00550B82"/>
    <w:rsid w:val="00550F45"/>
    <w:rsid w:val="0055108E"/>
    <w:rsid w:val="005510F2"/>
    <w:rsid w:val="00551207"/>
    <w:rsid w:val="005517DB"/>
    <w:rsid w:val="0055187D"/>
    <w:rsid w:val="0055195F"/>
    <w:rsid w:val="005519CA"/>
    <w:rsid w:val="00551F75"/>
    <w:rsid w:val="005521A2"/>
    <w:rsid w:val="005523F7"/>
    <w:rsid w:val="00552612"/>
    <w:rsid w:val="00552CD5"/>
    <w:rsid w:val="00552D36"/>
    <w:rsid w:val="00552F06"/>
    <w:rsid w:val="0055321F"/>
    <w:rsid w:val="005532B0"/>
    <w:rsid w:val="005534D8"/>
    <w:rsid w:val="00553A78"/>
    <w:rsid w:val="00553BED"/>
    <w:rsid w:val="005543D9"/>
    <w:rsid w:val="0055442D"/>
    <w:rsid w:val="005546C0"/>
    <w:rsid w:val="00554DB6"/>
    <w:rsid w:val="00554E0E"/>
    <w:rsid w:val="005552B9"/>
    <w:rsid w:val="00555533"/>
    <w:rsid w:val="005555D6"/>
    <w:rsid w:val="0055586E"/>
    <w:rsid w:val="00555B2F"/>
    <w:rsid w:val="00555EB8"/>
    <w:rsid w:val="00556397"/>
    <w:rsid w:val="00556409"/>
    <w:rsid w:val="005566A5"/>
    <w:rsid w:val="00556B25"/>
    <w:rsid w:val="00556F55"/>
    <w:rsid w:val="00556F8E"/>
    <w:rsid w:val="00557066"/>
    <w:rsid w:val="0055724E"/>
    <w:rsid w:val="0055751D"/>
    <w:rsid w:val="00557CD8"/>
    <w:rsid w:val="00557D05"/>
    <w:rsid w:val="00557F7D"/>
    <w:rsid w:val="00560609"/>
    <w:rsid w:val="005606E3"/>
    <w:rsid w:val="00560B1A"/>
    <w:rsid w:val="00560E38"/>
    <w:rsid w:val="00560F1B"/>
    <w:rsid w:val="005610C3"/>
    <w:rsid w:val="00561264"/>
    <w:rsid w:val="005617E8"/>
    <w:rsid w:val="00561C72"/>
    <w:rsid w:val="00561D88"/>
    <w:rsid w:val="00562180"/>
    <w:rsid w:val="005624BD"/>
    <w:rsid w:val="00562A10"/>
    <w:rsid w:val="005631E9"/>
    <w:rsid w:val="005632B0"/>
    <w:rsid w:val="005634BB"/>
    <w:rsid w:val="0056362F"/>
    <w:rsid w:val="0056384B"/>
    <w:rsid w:val="00563A88"/>
    <w:rsid w:val="00563BF9"/>
    <w:rsid w:val="00563C84"/>
    <w:rsid w:val="00563DB2"/>
    <w:rsid w:val="005640D9"/>
    <w:rsid w:val="005641B3"/>
    <w:rsid w:val="0056433F"/>
    <w:rsid w:val="00564426"/>
    <w:rsid w:val="0056456F"/>
    <w:rsid w:val="00564655"/>
    <w:rsid w:val="005646D3"/>
    <w:rsid w:val="0056494E"/>
    <w:rsid w:val="00564A0F"/>
    <w:rsid w:val="00564A77"/>
    <w:rsid w:val="00564AF8"/>
    <w:rsid w:val="00564C44"/>
    <w:rsid w:val="0056504F"/>
    <w:rsid w:val="00565189"/>
    <w:rsid w:val="00565276"/>
    <w:rsid w:val="00565574"/>
    <w:rsid w:val="00565637"/>
    <w:rsid w:val="0056594D"/>
    <w:rsid w:val="005659D1"/>
    <w:rsid w:val="00565A1F"/>
    <w:rsid w:val="00565B4A"/>
    <w:rsid w:val="00565CA8"/>
    <w:rsid w:val="00565D73"/>
    <w:rsid w:val="00565FB9"/>
    <w:rsid w:val="00566008"/>
    <w:rsid w:val="00566120"/>
    <w:rsid w:val="00566459"/>
    <w:rsid w:val="00566552"/>
    <w:rsid w:val="005666A9"/>
    <w:rsid w:val="00566874"/>
    <w:rsid w:val="005668B6"/>
    <w:rsid w:val="0056698A"/>
    <w:rsid w:val="005669A2"/>
    <w:rsid w:val="00566BAA"/>
    <w:rsid w:val="00566BE4"/>
    <w:rsid w:val="00566F0B"/>
    <w:rsid w:val="005670BE"/>
    <w:rsid w:val="005672C6"/>
    <w:rsid w:val="0056784B"/>
    <w:rsid w:val="00567A1B"/>
    <w:rsid w:val="00567A1F"/>
    <w:rsid w:val="00567CCF"/>
    <w:rsid w:val="00567D23"/>
    <w:rsid w:val="00567D55"/>
    <w:rsid w:val="00567D8F"/>
    <w:rsid w:val="00570291"/>
    <w:rsid w:val="005702C6"/>
    <w:rsid w:val="005702DF"/>
    <w:rsid w:val="00570965"/>
    <w:rsid w:val="005709CA"/>
    <w:rsid w:val="00570DD9"/>
    <w:rsid w:val="0057127A"/>
    <w:rsid w:val="0057145F"/>
    <w:rsid w:val="0057178A"/>
    <w:rsid w:val="005718AF"/>
    <w:rsid w:val="00571953"/>
    <w:rsid w:val="00571A0C"/>
    <w:rsid w:val="00571B11"/>
    <w:rsid w:val="00571B4D"/>
    <w:rsid w:val="00572DA4"/>
    <w:rsid w:val="00572EFD"/>
    <w:rsid w:val="00572F3A"/>
    <w:rsid w:val="00572FB2"/>
    <w:rsid w:val="005730F9"/>
    <w:rsid w:val="00573575"/>
    <w:rsid w:val="005735D0"/>
    <w:rsid w:val="0057387B"/>
    <w:rsid w:val="00573DA5"/>
    <w:rsid w:val="00573F89"/>
    <w:rsid w:val="00574178"/>
    <w:rsid w:val="005741CE"/>
    <w:rsid w:val="005745FE"/>
    <w:rsid w:val="0057466E"/>
    <w:rsid w:val="005746EF"/>
    <w:rsid w:val="00574D15"/>
    <w:rsid w:val="00574D4C"/>
    <w:rsid w:val="00575186"/>
    <w:rsid w:val="005751B3"/>
    <w:rsid w:val="005753B3"/>
    <w:rsid w:val="005753E3"/>
    <w:rsid w:val="0057545A"/>
    <w:rsid w:val="00575643"/>
    <w:rsid w:val="00575737"/>
    <w:rsid w:val="005758DB"/>
    <w:rsid w:val="00575A66"/>
    <w:rsid w:val="00575BF6"/>
    <w:rsid w:val="00575C59"/>
    <w:rsid w:val="00575E29"/>
    <w:rsid w:val="00575E8D"/>
    <w:rsid w:val="00575EF7"/>
    <w:rsid w:val="005760FE"/>
    <w:rsid w:val="00576285"/>
    <w:rsid w:val="005763D0"/>
    <w:rsid w:val="00576B48"/>
    <w:rsid w:val="00576C63"/>
    <w:rsid w:val="00576F22"/>
    <w:rsid w:val="0057717D"/>
    <w:rsid w:val="005772BE"/>
    <w:rsid w:val="005777F5"/>
    <w:rsid w:val="005779F0"/>
    <w:rsid w:val="00577AC0"/>
    <w:rsid w:val="00577D47"/>
    <w:rsid w:val="00577E23"/>
    <w:rsid w:val="00577F9D"/>
    <w:rsid w:val="005803A4"/>
    <w:rsid w:val="0058075A"/>
    <w:rsid w:val="00580AE5"/>
    <w:rsid w:val="00580B83"/>
    <w:rsid w:val="00580D09"/>
    <w:rsid w:val="00580FE7"/>
    <w:rsid w:val="00581309"/>
    <w:rsid w:val="00581361"/>
    <w:rsid w:val="00581A05"/>
    <w:rsid w:val="00581A4A"/>
    <w:rsid w:val="00581B43"/>
    <w:rsid w:val="00581C68"/>
    <w:rsid w:val="00581E11"/>
    <w:rsid w:val="00581E76"/>
    <w:rsid w:val="00582163"/>
    <w:rsid w:val="005821BC"/>
    <w:rsid w:val="0058241B"/>
    <w:rsid w:val="005824FF"/>
    <w:rsid w:val="005826BF"/>
    <w:rsid w:val="005826FF"/>
    <w:rsid w:val="0058280E"/>
    <w:rsid w:val="0058287B"/>
    <w:rsid w:val="00582A8C"/>
    <w:rsid w:val="00582A90"/>
    <w:rsid w:val="005830DD"/>
    <w:rsid w:val="005830FB"/>
    <w:rsid w:val="005831CF"/>
    <w:rsid w:val="00583622"/>
    <w:rsid w:val="0058365D"/>
    <w:rsid w:val="00583662"/>
    <w:rsid w:val="00583CEA"/>
    <w:rsid w:val="00583EC4"/>
    <w:rsid w:val="005840BD"/>
    <w:rsid w:val="00584252"/>
    <w:rsid w:val="0058433C"/>
    <w:rsid w:val="00584388"/>
    <w:rsid w:val="00584400"/>
    <w:rsid w:val="0058440C"/>
    <w:rsid w:val="00584A5B"/>
    <w:rsid w:val="00584DAF"/>
    <w:rsid w:val="00584E28"/>
    <w:rsid w:val="00585025"/>
    <w:rsid w:val="005856EC"/>
    <w:rsid w:val="005859F2"/>
    <w:rsid w:val="00585DA8"/>
    <w:rsid w:val="00585EBE"/>
    <w:rsid w:val="00585F41"/>
    <w:rsid w:val="0058627D"/>
    <w:rsid w:val="005864C8"/>
    <w:rsid w:val="005865FB"/>
    <w:rsid w:val="00586795"/>
    <w:rsid w:val="0058681A"/>
    <w:rsid w:val="00586ADA"/>
    <w:rsid w:val="00586DCA"/>
    <w:rsid w:val="00586E9C"/>
    <w:rsid w:val="00586ED8"/>
    <w:rsid w:val="00587368"/>
    <w:rsid w:val="005877C8"/>
    <w:rsid w:val="00587A37"/>
    <w:rsid w:val="00587C70"/>
    <w:rsid w:val="00587D5A"/>
    <w:rsid w:val="00587EBE"/>
    <w:rsid w:val="00587EC0"/>
    <w:rsid w:val="005904F6"/>
    <w:rsid w:val="00590850"/>
    <w:rsid w:val="00590D73"/>
    <w:rsid w:val="00591082"/>
    <w:rsid w:val="005918CF"/>
    <w:rsid w:val="0059195D"/>
    <w:rsid w:val="00591F01"/>
    <w:rsid w:val="00591F91"/>
    <w:rsid w:val="0059230F"/>
    <w:rsid w:val="00592324"/>
    <w:rsid w:val="00592354"/>
    <w:rsid w:val="005923EC"/>
    <w:rsid w:val="00592F12"/>
    <w:rsid w:val="00593185"/>
    <w:rsid w:val="00593253"/>
    <w:rsid w:val="00593367"/>
    <w:rsid w:val="00593418"/>
    <w:rsid w:val="005934D8"/>
    <w:rsid w:val="00593693"/>
    <w:rsid w:val="00593877"/>
    <w:rsid w:val="00593C32"/>
    <w:rsid w:val="00593C94"/>
    <w:rsid w:val="00593E3F"/>
    <w:rsid w:val="00594354"/>
    <w:rsid w:val="005946C2"/>
    <w:rsid w:val="005948B8"/>
    <w:rsid w:val="00594D3A"/>
    <w:rsid w:val="00594FF2"/>
    <w:rsid w:val="00595174"/>
    <w:rsid w:val="005952CC"/>
    <w:rsid w:val="00595678"/>
    <w:rsid w:val="00595770"/>
    <w:rsid w:val="00595AB3"/>
    <w:rsid w:val="00595D40"/>
    <w:rsid w:val="00595E8D"/>
    <w:rsid w:val="0059609F"/>
    <w:rsid w:val="00596718"/>
    <w:rsid w:val="0059677D"/>
    <w:rsid w:val="0059679F"/>
    <w:rsid w:val="00596A73"/>
    <w:rsid w:val="00596C89"/>
    <w:rsid w:val="00596ED5"/>
    <w:rsid w:val="005971AD"/>
    <w:rsid w:val="00597286"/>
    <w:rsid w:val="00597514"/>
    <w:rsid w:val="00597D58"/>
    <w:rsid w:val="005A019D"/>
    <w:rsid w:val="005A0294"/>
    <w:rsid w:val="005A092B"/>
    <w:rsid w:val="005A0C11"/>
    <w:rsid w:val="005A0DAA"/>
    <w:rsid w:val="005A0ECC"/>
    <w:rsid w:val="005A11A7"/>
    <w:rsid w:val="005A16F2"/>
    <w:rsid w:val="005A1B7B"/>
    <w:rsid w:val="005A1E01"/>
    <w:rsid w:val="005A1FC1"/>
    <w:rsid w:val="005A203A"/>
    <w:rsid w:val="005A241D"/>
    <w:rsid w:val="005A266E"/>
    <w:rsid w:val="005A2EB5"/>
    <w:rsid w:val="005A3196"/>
    <w:rsid w:val="005A47D7"/>
    <w:rsid w:val="005A4B4D"/>
    <w:rsid w:val="005A4E5B"/>
    <w:rsid w:val="005A5082"/>
    <w:rsid w:val="005A54C2"/>
    <w:rsid w:val="005A574D"/>
    <w:rsid w:val="005A57EC"/>
    <w:rsid w:val="005A5A11"/>
    <w:rsid w:val="005A5D8A"/>
    <w:rsid w:val="005A5F2B"/>
    <w:rsid w:val="005A5FAF"/>
    <w:rsid w:val="005A603B"/>
    <w:rsid w:val="005A613D"/>
    <w:rsid w:val="005A6634"/>
    <w:rsid w:val="005A6880"/>
    <w:rsid w:val="005A69C4"/>
    <w:rsid w:val="005A6A37"/>
    <w:rsid w:val="005A6AD4"/>
    <w:rsid w:val="005A6B51"/>
    <w:rsid w:val="005A6B69"/>
    <w:rsid w:val="005A6D33"/>
    <w:rsid w:val="005A7084"/>
    <w:rsid w:val="005A71F4"/>
    <w:rsid w:val="005A72A6"/>
    <w:rsid w:val="005A739F"/>
    <w:rsid w:val="005A7487"/>
    <w:rsid w:val="005A75AF"/>
    <w:rsid w:val="005A7BC3"/>
    <w:rsid w:val="005B02C9"/>
    <w:rsid w:val="005B0307"/>
    <w:rsid w:val="005B04A5"/>
    <w:rsid w:val="005B06F0"/>
    <w:rsid w:val="005B07A3"/>
    <w:rsid w:val="005B0A3B"/>
    <w:rsid w:val="005B0CF2"/>
    <w:rsid w:val="005B1043"/>
    <w:rsid w:val="005B1191"/>
    <w:rsid w:val="005B13CD"/>
    <w:rsid w:val="005B17E1"/>
    <w:rsid w:val="005B1893"/>
    <w:rsid w:val="005B1A74"/>
    <w:rsid w:val="005B1AFC"/>
    <w:rsid w:val="005B1BA4"/>
    <w:rsid w:val="005B1C65"/>
    <w:rsid w:val="005B1CE3"/>
    <w:rsid w:val="005B1E3D"/>
    <w:rsid w:val="005B1F44"/>
    <w:rsid w:val="005B1F47"/>
    <w:rsid w:val="005B2016"/>
    <w:rsid w:val="005B2050"/>
    <w:rsid w:val="005B20A9"/>
    <w:rsid w:val="005B222D"/>
    <w:rsid w:val="005B2565"/>
    <w:rsid w:val="005B26E6"/>
    <w:rsid w:val="005B28B2"/>
    <w:rsid w:val="005B2AA7"/>
    <w:rsid w:val="005B3119"/>
    <w:rsid w:val="005B3207"/>
    <w:rsid w:val="005B380A"/>
    <w:rsid w:val="005B3821"/>
    <w:rsid w:val="005B3B5F"/>
    <w:rsid w:val="005B3ED2"/>
    <w:rsid w:val="005B3F0C"/>
    <w:rsid w:val="005B3FD4"/>
    <w:rsid w:val="005B4184"/>
    <w:rsid w:val="005B4675"/>
    <w:rsid w:val="005B469F"/>
    <w:rsid w:val="005B4756"/>
    <w:rsid w:val="005B4C7E"/>
    <w:rsid w:val="005B565E"/>
    <w:rsid w:val="005B57B5"/>
    <w:rsid w:val="005B5FA5"/>
    <w:rsid w:val="005B66EA"/>
    <w:rsid w:val="005B6C34"/>
    <w:rsid w:val="005B72E3"/>
    <w:rsid w:val="005B742B"/>
    <w:rsid w:val="005B7686"/>
    <w:rsid w:val="005B7EEE"/>
    <w:rsid w:val="005B7F1B"/>
    <w:rsid w:val="005C0044"/>
    <w:rsid w:val="005C00CE"/>
    <w:rsid w:val="005C079D"/>
    <w:rsid w:val="005C07AF"/>
    <w:rsid w:val="005C09A1"/>
    <w:rsid w:val="005C0A73"/>
    <w:rsid w:val="005C0ABD"/>
    <w:rsid w:val="005C0C6B"/>
    <w:rsid w:val="005C1090"/>
    <w:rsid w:val="005C11B2"/>
    <w:rsid w:val="005C1E90"/>
    <w:rsid w:val="005C1F6B"/>
    <w:rsid w:val="005C1FBC"/>
    <w:rsid w:val="005C22E4"/>
    <w:rsid w:val="005C255A"/>
    <w:rsid w:val="005C2749"/>
    <w:rsid w:val="005C2C18"/>
    <w:rsid w:val="005C2DC6"/>
    <w:rsid w:val="005C323B"/>
    <w:rsid w:val="005C33BF"/>
    <w:rsid w:val="005C3A7D"/>
    <w:rsid w:val="005C3B4C"/>
    <w:rsid w:val="005C3B6D"/>
    <w:rsid w:val="005C3FC4"/>
    <w:rsid w:val="005C4028"/>
    <w:rsid w:val="005C421E"/>
    <w:rsid w:val="005C4387"/>
    <w:rsid w:val="005C4C27"/>
    <w:rsid w:val="005C524D"/>
    <w:rsid w:val="005C5296"/>
    <w:rsid w:val="005C52B1"/>
    <w:rsid w:val="005C531B"/>
    <w:rsid w:val="005C5390"/>
    <w:rsid w:val="005C5878"/>
    <w:rsid w:val="005C5BFB"/>
    <w:rsid w:val="005C5C61"/>
    <w:rsid w:val="005C5C63"/>
    <w:rsid w:val="005C5DC1"/>
    <w:rsid w:val="005C5E7C"/>
    <w:rsid w:val="005C5EE8"/>
    <w:rsid w:val="005C66E5"/>
    <w:rsid w:val="005C68C5"/>
    <w:rsid w:val="005C6A5F"/>
    <w:rsid w:val="005C6E2E"/>
    <w:rsid w:val="005C6F07"/>
    <w:rsid w:val="005C6F57"/>
    <w:rsid w:val="005C6F71"/>
    <w:rsid w:val="005C764F"/>
    <w:rsid w:val="005C766A"/>
    <w:rsid w:val="005C782C"/>
    <w:rsid w:val="005C7940"/>
    <w:rsid w:val="005C7B39"/>
    <w:rsid w:val="005C7B8D"/>
    <w:rsid w:val="005C7BE2"/>
    <w:rsid w:val="005C7C47"/>
    <w:rsid w:val="005D00F3"/>
    <w:rsid w:val="005D0459"/>
    <w:rsid w:val="005D0658"/>
    <w:rsid w:val="005D0722"/>
    <w:rsid w:val="005D097F"/>
    <w:rsid w:val="005D0989"/>
    <w:rsid w:val="005D0BB3"/>
    <w:rsid w:val="005D0F10"/>
    <w:rsid w:val="005D1060"/>
    <w:rsid w:val="005D10DD"/>
    <w:rsid w:val="005D1384"/>
    <w:rsid w:val="005D15E8"/>
    <w:rsid w:val="005D16D4"/>
    <w:rsid w:val="005D1BDD"/>
    <w:rsid w:val="005D20D9"/>
    <w:rsid w:val="005D2348"/>
    <w:rsid w:val="005D24C9"/>
    <w:rsid w:val="005D294C"/>
    <w:rsid w:val="005D295B"/>
    <w:rsid w:val="005D29E6"/>
    <w:rsid w:val="005D2ACC"/>
    <w:rsid w:val="005D2E94"/>
    <w:rsid w:val="005D3807"/>
    <w:rsid w:val="005D3E5A"/>
    <w:rsid w:val="005D3FDE"/>
    <w:rsid w:val="005D434B"/>
    <w:rsid w:val="005D4523"/>
    <w:rsid w:val="005D45D4"/>
    <w:rsid w:val="005D489A"/>
    <w:rsid w:val="005D4D6E"/>
    <w:rsid w:val="005D4F1D"/>
    <w:rsid w:val="005D51E5"/>
    <w:rsid w:val="005D552C"/>
    <w:rsid w:val="005D5816"/>
    <w:rsid w:val="005D5866"/>
    <w:rsid w:val="005D58D7"/>
    <w:rsid w:val="005D5ACC"/>
    <w:rsid w:val="005D5CC4"/>
    <w:rsid w:val="005D5D70"/>
    <w:rsid w:val="005D6337"/>
    <w:rsid w:val="005D637B"/>
    <w:rsid w:val="005D65D4"/>
    <w:rsid w:val="005D6797"/>
    <w:rsid w:val="005D705C"/>
    <w:rsid w:val="005D753D"/>
    <w:rsid w:val="005D76E5"/>
    <w:rsid w:val="005D776B"/>
    <w:rsid w:val="005D785B"/>
    <w:rsid w:val="005D7920"/>
    <w:rsid w:val="005D797F"/>
    <w:rsid w:val="005D7A99"/>
    <w:rsid w:val="005D7D10"/>
    <w:rsid w:val="005D7DBB"/>
    <w:rsid w:val="005D7EF2"/>
    <w:rsid w:val="005E0036"/>
    <w:rsid w:val="005E00A9"/>
    <w:rsid w:val="005E04BA"/>
    <w:rsid w:val="005E0A73"/>
    <w:rsid w:val="005E0B6C"/>
    <w:rsid w:val="005E0BC9"/>
    <w:rsid w:val="005E0CAA"/>
    <w:rsid w:val="005E0F49"/>
    <w:rsid w:val="005E117D"/>
    <w:rsid w:val="005E1B71"/>
    <w:rsid w:val="005E1D55"/>
    <w:rsid w:val="005E1DF2"/>
    <w:rsid w:val="005E1FA2"/>
    <w:rsid w:val="005E2153"/>
    <w:rsid w:val="005E2287"/>
    <w:rsid w:val="005E2394"/>
    <w:rsid w:val="005E25BF"/>
    <w:rsid w:val="005E2DD1"/>
    <w:rsid w:val="005E3167"/>
    <w:rsid w:val="005E31B9"/>
    <w:rsid w:val="005E32A3"/>
    <w:rsid w:val="005E34DA"/>
    <w:rsid w:val="005E3598"/>
    <w:rsid w:val="005E402D"/>
    <w:rsid w:val="005E4187"/>
    <w:rsid w:val="005E4192"/>
    <w:rsid w:val="005E4227"/>
    <w:rsid w:val="005E45A2"/>
    <w:rsid w:val="005E478E"/>
    <w:rsid w:val="005E4AA1"/>
    <w:rsid w:val="005E4C23"/>
    <w:rsid w:val="005E4F46"/>
    <w:rsid w:val="005E52CB"/>
    <w:rsid w:val="005E53A1"/>
    <w:rsid w:val="005E54A5"/>
    <w:rsid w:val="005E5709"/>
    <w:rsid w:val="005E5728"/>
    <w:rsid w:val="005E59A1"/>
    <w:rsid w:val="005E5A3F"/>
    <w:rsid w:val="005E5CEE"/>
    <w:rsid w:val="005E5E9C"/>
    <w:rsid w:val="005E60A1"/>
    <w:rsid w:val="005E60BC"/>
    <w:rsid w:val="005E61F6"/>
    <w:rsid w:val="005E6346"/>
    <w:rsid w:val="005E66C2"/>
    <w:rsid w:val="005E672F"/>
    <w:rsid w:val="005E68C4"/>
    <w:rsid w:val="005E68F8"/>
    <w:rsid w:val="005E69DD"/>
    <w:rsid w:val="005E6EFE"/>
    <w:rsid w:val="005E7022"/>
    <w:rsid w:val="005E71A0"/>
    <w:rsid w:val="005E720F"/>
    <w:rsid w:val="005E75D7"/>
    <w:rsid w:val="005E75D9"/>
    <w:rsid w:val="005E76A3"/>
    <w:rsid w:val="005E7784"/>
    <w:rsid w:val="005E7C34"/>
    <w:rsid w:val="005E7C8D"/>
    <w:rsid w:val="005E7FB0"/>
    <w:rsid w:val="005F0261"/>
    <w:rsid w:val="005F04BE"/>
    <w:rsid w:val="005F0980"/>
    <w:rsid w:val="005F09E3"/>
    <w:rsid w:val="005F0D9C"/>
    <w:rsid w:val="005F0EF2"/>
    <w:rsid w:val="005F0FFA"/>
    <w:rsid w:val="005F10CC"/>
    <w:rsid w:val="005F1118"/>
    <w:rsid w:val="005F149C"/>
    <w:rsid w:val="005F161E"/>
    <w:rsid w:val="005F1B74"/>
    <w:rsid w:val="005F1EF8"/>
    <w:rsid w:val="005F21CF"/>
    <w:rsid w:val="005F2B91"/>
    <w:rsid w:val="005F2C1A"/>
    <w:rsid w:val="005F3235"/>
    <w:rsid w:val="005F32FF"/>
    <w:rsid w:val="005F339B"/>
    <w:rsid w:val="005F3496"/>
    <w:rsid w:val="005F3536"/>
    <w:rsid w:val="005F3589"/>
    <w:rsid w:val="005F35E2"/>
    <w:rsid w:val="005F3634"/>
    <w:rsid w:val="005F36D0"/>
    <w:rsid w:val="005F3B29"/>
    <w:rsid w:val="005F3B76"/>
    <w:rsid w:val="005F3D73"/>
    <w:rsid w:val="005F3F42"/>
    <w:rsid w:val="005F407A"/>
    <w:rsid w:val="005F421D"/>
    <w:rsid w:val="005F448E"/>
    <w:rsid w:val="005F4BCD"/>
    <w:rsid w:val="005F502D"/>
    <w:rsid w:val="005F51CF"/>
    <w:rsid w:val="005F5393"/>
    <w:rsid w:val="005F5669"/>
    <w:rsid w:val="005F5742"/>
    <w:rsid w:val="005F5B3F"/>
    <w:rsid w:val="005F5E1B"/>
    <w:rsid w:val="005F6428"/>
    <w:rsid w:val="005F665C"/>
    <w:rsid w:val="005F6C79"/>
    <w:rsid w:val="005F6E04"/>
    <w:rsid w:val="005F6F9F"/>
    <w:rsid w:val="005F726D"/>
    <w:rsid w:val="005F7565"/>
    <w:rsid w:val="005F762D"/>
    <w:rsid w:val="005F78BC"/>
    <w:rsid w:val="005F78F1"/>
    <w:rsid w:val="005F7B6F"/>
    <w:rsid w:val="005F7E42"/>
    <w:rsid w:val="005F7EB7"/>
    <w:rsid w:val="005F7F40"/>
    <w:rsid w:val="0060000C"/>
    <w:rsid w:val="00600041"/>
    <w:rsid w:val="00600153"/>
    <w:rsid w:val="006002C1"/>
    <w:rsid w:val="00600802"/>
    <w:rsid w:val="00600853"/>
    <w:rsid w:val="0060090D"/>
    <w:rsid w:val="00600BAB"/>
    <w:rsid w:val="00601182"/>
    <w:rsid w:val="00601324"/>
    <w:rsid w:val="0060141E"/>
    <w:rsid w:val="00601752"/>
    <w:rsid w:val="00601C61"/>
    <w:rsid w:val="00601C66"/>
    <w:rsid w:val="00601DEC"/>
    <w:rsid w:val="00601FE9"/>
    <w:rsid w:val="00602F06"/>
    <w:rsid w:val="00602FA0"/>
    <w:rsid w:val="00603264"/>
    <w:rsid w:val="0060332F"/>
    <w:rsid w:val="0060333F"/>
    <w:rsid w:val="006035FF"/>
    <w:rsid w:val="00603646"/>
    <w:rsid w:val="0060372D"/>
    <w:rsid w:val="00603848"/>
    <w:rsid w:val="00603853"/>
    <w:rsid w:val="00603BCC"/>
    <w:rsid w:val="00603BFA"/>
    <w:rsid w:val="00603F9C"/>
    <w:rsid w:val="00604051"/>
    <w:rsid w:val="00604096"/>
    <w:rsid w:val="006040A8"/>
    <w:rsid w:val="00604164"/>
    <w:rsid w:val="0060421B"/>
    <w:rsid w:val="0060447E"/>
    <w:rsid w:val="0060451C"/>
    <w:rsid w:val="00604D09"/>
    <w:rsid w:val="006050EE"/>
    <w:rsid w:val="006051D3"/>
    <w:rsid w:val="00605276"/>
    <w:rsid w:val="006054E5"/>
    <w:rsid w:val="00605583"/>
    <w:rsid w:val="006056B9"/>
    <w:rsid w:val="006057B2"/>
    <w:rsid w:val="006057FA"/>
    <w:rsid w:val="006059D5"/>
    <w:rsid w:val="00605C35"/>
    <w:rsid w:val="00605D61"/>
    <w:rsid w:val="00605F8A"/>
    <w:rsid w:val="00605FAE"/>
    <w:rsid w:val="00606040"/>
    <w:rsid w:val="00606133"/>
    <w:rsid w:val="00606678"/>
    <w:rsid w:val="0060676D"/>
    <w:rsid w:val="006067AE"/>
    <w:rsid w:val="006068A5"/>
    <w:rsid w:val="00606976"/>
    <w:rsid w:val="006069EA"/>
    <w:rsid w:val="00606A24"/>
    <w:rsid w:val="00606B23"/>
    <w:rsid w:val="00606E1D"/>
    <w:rsid w:val="00606EDE"/>
    <w:rsid w:val="00607006"/>
    <w:rsid w:val="0060704A"/>
    <w:rsid w:val="006074BE"/>
    <w:rsid w:val="006074DD"/>
    <w:rsid w:val="00607637"/>
    <w:rsid w:val="006076DC"/>
    <w:rsid w:val="006079F0"/>
    <w:rsid w:val="00607B1B"/>
    <w:rsid w:val="00607D0F"/>
    <w:rsid w:val="00607D25"/>
    <w:rsid w:val="00610055"/>
    <w:rsid w:val="006100DB"/>
    <w:rsid w:val="00610382"/>
    <w:rsid w:val="006104CC"/>
    <w:rsid w:val="00610639"/>
    <w:rsid w:val="006106D8"/>
    <w:rsid w:val="00610B17"/>
    <w:rsid w:val="0061126C"/>
    <w:rsid w:val="0061145B"/>
    <w:rsid w:val="006115DC"/>
    <w:rsid w:val="00611605"/>
    <w:rsid w:val="00611610"/>
    <w:rsid w:val="0061198C"/>
    <w:rsid w:val="00611EBB"/>
    <w:rsid w:val="00611FAF"/>
    <w:rsid w:val="006121B1"/>
    <w:rsid w:val="0061235B"/>
    <w:rsid w:val="0061240A"/>
    <w:rsid w:val="006124EF"/>
    <w:rsid w:val="00612768"/>
    <w:rsid w:val="00612946"/>
    <w:rsid w:val="00612A5D"/>
    <w:rsid w:val="00612B5B"/>
    <w:rsid w:val="00612C89"/>
    <w:rsid w:val="0061303D"/>
    <w:rsid w:val="006132AA"/>
    <w:rsid w:val="0061345E"/>
    <w:rsid w:val="006134A4"/>
    <w:rsid w:val="006137C6"/>
    <w:rsid w:val="006137E5"/>
    <w:rsid w:val="00613903"/>
    <w:rsid w:val="00613A1E"/>
    <w:rsid w:val="00613AE0"/>
    <w:rsid w:val="00613C80"/>
    <w:rsid w:val="00613D7C"/>
    <w:rsid w:val="00613D97"/>
    <w:rsid w:val="00613F82"/>
    <w:rsid w:val="00613F9B"/>
    <w:rsid w:val="00614292"/>
    <w:rsid w:val="00614549"/>
    <w:rsid w:val="00614846"/>
    <w:rsid w:val="00614DB9"/>
    <w:rsid w:val="00614F4A"/>
    <w:rsid w:val="006152F5"/>
    <w:rsid w:val="00615438"/>
    <w:rsid w:val="00615493"/>
    <w:rsid w:val="006155DF"/>
    <w:rsid w:val="00615637"/>
    <w:rsid w:val="00615820"/>
    <w:rsid w:val="00615CD2"/>
    <w:rsid w:val="00615E35"/>
    <w:rsid w:val="00615E78"/>
    <w:rsid w:val="00615F0B"/>
    <w:rsid w:val="00616157"/>
    <w:rsid w:val="0061642A"/>
    <w:rsid w:val="00616458"/>
    <w:rsid w:val="00616501"/>
    <w:rsid w:val="0061664D"/>
    <w:rsid w:val="00616862"/>
    <w:rsid w:val="006169C2"/>
    <w:rsid w:val="00617327"/>
    <w:rsid w:val="00617343"/>
    <w:rsid w:val="00617350"/>
    <w:rsid w:val="00617BDD"/>
    <w:rsid w:val="00617CCD"/>
    <w:rsid w:val="00617D07"/>
    <w:rsid w:val="00617FAC"/>
    <w:rsid w:val="00620424"/>
    <w:rsid w:val="00620673"/>
    <w:rsid w:val="00620936"/>
    <w:rsid w:val="00620FFA"/>
    <w:rsid w:val="0062101C"/>
    <w:rsid w:val="006210CE"/>
    <w:rsid w:val="00621A3F"/>
    <w:rsid w:val="0062243D"/>
    <w:rsid w:val="0062258C"/>
    <w:rsid w:val="00622614"/>
    <w:rsid w:val="006226EB"/>
    <w:rsid w:val="00622715"/>
    <w:rsid w:val="006227EF"/>
    <w:rsid w:val="00622EBC"/>
    <w:rsid w:val="00623057"/>
    <w:rsid w:val="00623211"/>
    <w:rsid w:val="006232DF"/>
    <w:rsid w:val="006233F7"/>
    <w:rsid w:val="00623A6C"/>
    <w:rsid w:val="00623B86"/>
    <w:rsid w:val="00623C5D"/>
    <w:rsid w:val="006240BB"/>
    <w:rsid w:val="00624107"/>
    <w:rsid w:val="006241FA"/>
    <w:rsid w:val="0062429E"/>
    <w:rsid w:val="00624BB5"/>
    <w:rsid w:val="00624BD7"/>
    <w:rsid w:val="00624C49"/>
    <w:rsid w:val="00625066"/>
    <w:rsid w:val="006259B2"/>
    <w:rsid w:val="00625C1B"/>
    <w:rsid w:val="00625F61"/>
    <w:rsid w:val="0062603B"/>
    <w:rsid w:val="00626121"/>
    <w:rsid w:val="0062640A"/>
    <w:rsid w:val="006264FD"/>
    <w:rsid w:val="006265B0"/>
    <w:rsid w:val="00626849"/>
    <w:rsid w:val="0062695A"/>
    <w:rsid w:val="00626A6D"/>
    <w:rsid w:val="00626A7C"/>
    <w:rsid w:val="006273D9"/>
    <w:rsid w:val="006278AE"/>
    <w:rsid w:val="0062793A"/>
    <w:rsid w:val="006300DB"/>
    <w:rsid w:val="0063061B"/>
    <w:rsid w:val="00630687"/>
    <w:rsid w:val="00630A1D"/>
    <w:rsid w:val="00630AD7"/>
    <w:rsid w:val="00630EA9"/>
    <w:rsid w:val="00631724"/>
    <w:rsid w:val="00631962"/>
    <w:rsid w:val="00631E13"/>
    <w:rsid w:val="00631F47"/>
    <w:rsid w:val="00632050"/>
    <w:rsid w:val="00632193"/>
    <w:rsid w:val="006321A3"/>
    <w:rsid w:val="0063242E"/>
    <w:rsid w:val="00632685"/>
    <w:rsid w:val="00632B39"/>
    <w:rsid w:val="00632B55"/>
    <w:rsid w:val="006331EB"/>
    <w:rsid w:val="006334FE"/>
    <w:rsid w:val="006336B9"/>
    <w:rsid w:val="00634041"/>
    <w:rsid w:val="006340F9"/>
    <w:rsid w:val="0063410C"/>
    <w:rsid w:val="00634204"/>
    <w:rsid w:val="006349C5"/>
    <w:rsid w:val="00634C6F"/>
    <w:rsid w:val="00634D29"/>
    <w:rsid w:val="00635167"/>
    <w:rsid w:val="00635195"/>
    <w:rsid w:val="006351E9"/>
    <w:rsid w:val="006353CE"/>
    <w:rsid w:val="006356F8"/>
    <w:rsid w:val="00635AE2"/>
    <w:rsid w:val="00635E11"/>
    <w:rsid w:val="0063612A"/>
    <w:rsid w:val="006363B2"/>
    <w:rsid w:val="00636866"/>
    <w:rsid w:val="00637377"/>
    <w:rsid w:val="006375A1"/>
    <w:rsid w:val="006375CF"/>
    <w:rsid w:val="006379DA"/>
    <w:rsid w:val="00637D2D"/>
    <w:rsid w:val="00637F83"/>
    <w:rsid w:val="00640267"/>
    <w:rsid w:val="00640329"/>
    <w:rsid w:val="00640800"/>
    <w:rsid w:val="00640890"/>
    <w:rsid w:val="00640A7A"/>
    <w:rsid w:val="00640E26"/>
    <w:rsid w:val="00640F67"/>
    <w:rsid w:val="00641056"/>
    <w:rsid w:val="00641460"/>
    <w:rsid w:val="0064149B"/>
    <w:rsid w:val="00641ACC"/>
    <w:rsid w:val="00641DF5"/>
    <w:rsid w:val="006424FE"/>
    <w:rsid w:val="006425D4"/>
    <w:rsid w:val="00642764"/>
    <w:rsid w:val="00642B48"/>
    <w:rsid w:val="00642E0C"/>
    <w:rsid w:val="0064356B"/>
    <w:rsid w:val="006437E9"/>
    <w:rsid w:val="00643A55"/>
    <w:rsid w:val="00643B87"/>
    <w:rsid w:val="00643DEA"/>
    <w:rsid w:val="00643E3E"/>
    <w:rsid w:val="0064426D"/>
    <w:rsid w:val="00644434"/>
    <w:rsid w:val="00644637"/>
    <w:rsid w:val="00644877"/>
    <w:rsid w:val="006448A6"/>
    <w:rsid w:val="00644A1A"/>
    <w:rsid w:val="00644D61"/>
    <w:rsid w:val="006454C7"/>
    <w:rsid w:val="006455A8"/>
    <w:rsid w:val="00645BBB"/>
    <w:rsid w:val="00645D4D"/>
    <w:rsid w:val="00645E23"/>
    <w:rsid w:val="00645E67"/>
    <w:rsid w:val="00645FD0"/>
    <w:rsid w:val="00646255"/>
    <w:rsid w:val="0064625A"/>
    <w:rsid w:val="00646594"/>
    <w:rsid w:val="006466B6"/>
    <w:rsid w:val="006468A7"/>
    <w:rsid w:val="006469E3"/>
    <w:rsid w:val="00646FEE"/>
    <w:rsid w:val="006471D1"/>
    <w:rsid w:val="00647249"/>
    <w:rsid w:val="006475C2"/>
    <w:rsid w:val="006476A7"/>
    <w:rsid w:val="00647750"/>
    <w:rsid w:val="006477B2"/>
    <w:rsid w:val="006478AA"/>
    <w:rsid w:val="00647D5D"/>
    <w:rsid w:val="00647E72"/>
    <w:rsid w:val="00650035"/>
    <w:rsid w:val="0065021A"/>
    <w:rsid w:val="00650385"/>
    <w:rsid w:val="00650485"/>
    <w:rsid w:val="006505C9"/>
    <w:rsid w:val="00650A14"/>
    <w:rsid w:val="00650A9B"/>
    <w:rsid w:val="00650FDB"/>
    <w:rsid w:val="00651005"/>
    <w:rsid w:val="0065176F"/>
    <w:rsid w:val="0065186B"/>
    <w:rsid w:val="00651B11"/>
    <w:rsid w:val="00651C3C"/>
    <w:rsid w:val="00651E3D"/>
    <w:rsid w:val="00652010"/>
    <w:rsid w:val="0065201D"/>
    <w:rsid w:val="006520BB"/>
    <w:rsid w:val="00652500"/>
    <w:rsid w:val="00652608"/>
    <w:rsid w:val="00652831"/>
    <w:rsid w:val="006528DE"/>
    <w:rsid w:val="00652947"/>
    <w:rsid w:val="00652E76"/>
    <w:rsid w:val="00652F0C"/>
    <w:rsid w:val="00652F95"/>
    <w:rsid w:val="00653021"/>
    <w:rsid w:val="006534E3"/>
    <w:rsid w:val="00653553"/>
    <w:rsid w:val="00653573"/>
    <w:rsid w:val="00653575"/>
    <w:rsid w:val="006535EA"/>
    <w:rsid w:val="00653737"/>
    <w:rsid w:val="00653824"/>
    <w:rsid w:val="00653832"/>
    <w:rsid w:val="00653A6F"/>
    <w:rsid w:val="00653BEE"/>
    <w:rsid w:val="00653CD6"/>
    <w:rsid w:val="00653F8F"/>
    <w:rsid w:val="00654104"/>
    <w:rsid w:val="0065423D"/>
    <w:rsid w:val="00654341"/>
    <w:rsid w:val="00654353"/>
    <w:rsid w:val="00654398"/>
    <w:rsid w:val="006547C4"/>
    <w:rsid w:val="00654B3D"/>
    <w:rsid w:val="00654B76"/>
    <w:rsid w:val="00654E54"/>
    <w:rsid w:val="00655088"/>
    <w:rsid w:val="00655708"/>
    <w:rsid w:val="006559B7"/>
    <w:rsid w:val="00655BEB"/>
    <w:rsid w:val="0065634B"/>
    <w:rsid w:val="00656817"/>
    <w:rsid w:val="0065685A"/>
    <w:rsid w:val="00656A44"/>
    <w:rsid w:val="006578E7"/>
    <w:rsid w:val="0065797C"/>
    <w:rsid w:val="006579BC"/>
    <w:rsid w:val="00657AC4"/>
    <w:rsid w:val="00657BE8"/>
    <w:rsid w:val="00657CC0"/>
    <w:rsid w:val="00657EA0"/>
    <w:rsid w:val="00660036"/>
    <w:rsid w:val="006601CC"/>
    <w:rsid w:val="00660250"/>
    <w:rsid w:val="00660276"/>
    <w:rsid w:val="00660470"/>
    <w:rsid w:val="0066053A"/>
    <w:rsid w:val="00660584"/>
    <w:rsid w:val="006607D8"/>
    <w:rsid w:val="00660A51"/>
    <w:rsid w:val="00660AAD"/>
    <w:rsid w:val="00660AD7"/>
    <w:rsid w:val="00660C16"/>
    <w:rsid w:val="00660DCB"/>
    <w:rsid w:val="00660F1F"/>
    <w:rsid w:val="0066138A"/>
    <w:rsid w:val="00661636"/>
    <w:rsid w:val="00661A15"/>
    <w:rsid w:val="0066257B"/>
    <w:rsid w:val="0066262E"/>
    <w:rsid w:val="006627B8"/>
    <w:rsid w:val="00662CAC"/>
    <w:rsid w:val="00663010"/>
    <w:rsid w:val="0066319C"/>
    <w:rsid w:val="006636AE"/>
    <w:rsid w:val="00663ED9"/>
    <w:rsid w:val="00664563"/>
    <w:rsid w:val="00664942"/>
    <w:rsid w:val="00664BAF"/>
    <w:rsid w:val="00664EAA"/>
    <w:rsid w:val="00664FDB"/>
    <w:rsid w:val="006651D7"/>
    <w:rsid w:val="00665482"/>
    <w:rsid w:val="00665724"/>
    <w:rsid w:val="00665CFF"/>
    <w:rsid w:val="00665D9C"/>
    <w:rsid w:val="00665DA0"/>
    <w:rsid w:val="00665F09"/>
    <w:rsid w:val="00666284"/>
    <w:rsid w:val="006665E8"/>
    <w:rsid w:val="0066663F"/>
    <w:rsid w:val="006666B4"/>
    <w:rsid w:val="00666B24"/>
    <w:rsid w:val="00666E4B"/>
    <w:rsid w:val="00666E9F"/>
    <w:rsid w:val="0066718B"/>
    <w:rsid w:val="00667204"/>
    <w:rsid w:val="0066734C"/>
    <w:rsid w:val="006674D9"/>
    <w:rsid w:val="00667608"/>
    <w:rsid w:val="00667661"/>
    <w:rsid w:val="00667B75"/>
    <w:rsid w:val="0067012E"/>
    <w:rsid w:val="00670396"/>
    <w:rsid w:val="00670446"/>
    <w:rsid w:val="00670553"/>
    <w:rsid w:val="0067095E"/>
    <w:rsid w:val="00670A62"/>
    <w:rsid w:val="00670AB0"/>
    <w:rsid w:val="00670B26"/>
    <w:rsid w:val="00670CB8"/>
    <w:rsid w:val="0067173A"/>
    <w:rsid w:val="00671962"/>
    <w:rsid w:val="00672298"/>
    <w:rsid w:val="006725E3"/>
    <w:rsid w:val="006727D8"/>
    <w:rsid w:val="0067281F"/>
    <w:rsid w:val="00672842"/>
    <w:rsid w:val="00672C83"/>
    <w:rsid w:val="00672CAA"/>
    <w:rsid w:val="00672EB8"/>
    <w:rsid w:val="00672EEF"/>
    <w:rsid w:val="00673110"/>
    <w:rsid w:val="00673741"/>
    <w:rsid w:val="00673C2A"/>
    <w:rsid w:val="00673DC5"/>
    <w:rsid w:val="00673DD1"/>
    <w:rsid w:val="0067430E"/>
    <w:rsid w:val="00674440"/>
    <w:rsid w:val="006744B8"/>
    <w:rsid w:val="0067460B"/>
    <w:rsid w:val="00674871"/>
    <w:rsid w:val="00674AEB"/>
    <w:rsid w:val="00674BBE"/>
    <w:rsid w:val="00674E1D"/>
    <w:rsid w:val="00674FDF"/>
    <w:rsid w:val="00675776"/>
    <w:rsid w:val="00675879"/>
    <w:rsid w:val="00675B03"/>
    <w:rsid w:val="00675E08"/>
    <w:rsid w:val="006760B4"/>
    <w:rsid w:val="006762D4"/>
    <w:rsid w:val="00676414"/>
    <w:rsid w:val="00676622"/>
    <w:rsid w:val="006766EC"/>
    <w:rsid w:val="006767DF"/>
    <w:rsid w:val="00676909"/>
    <w:rsid w:val="00676A01"/>
    <w:rsid w:val="00676DBD"/>
    <w:rsid w:val="00676FA3"/>
    <w:rsid w:val="0067724D"/>
    <w:rsid w:val="0067738A"/>
    <w:rsid w:val="006779C8"/>
    <w:rsid w:val="00677A3E"/>
    <w:rsid w:val="00680264"/>
    <w:rsid w:val="00680476"/>
    <w:rsid w:val="0068063A"/>
    <w:rsid w:val="00680787"/>
    <w:rsid w:val="0068080A"/>
    <w:rsid w:val="00680B7D"/>
    <w:rsid w:val="00680CEA"/>
    <w:rsid w:val="00680DA0"/>
    <w:rsid w:val="00680EB2"/>
    <w:rsid w:val="00681555"/>
    <w:rsid w:val="006815A8"/>
    <w:rsid w:val="00681CD4"/>
    <w:rsid w:val="00682181"/>
    <w:rsid w:val="006822A3"/>
    <w:rsid w:val="006825A0"/>
    <w:rsid w:val="006825C3"/>
    <w:rsid w:val="006826B0"/>
    <w:rsid w:val="00682B47"/>
    <w:rsid w:val="00682E83"/>
    <w:rsid w:val="00682E89"/>
    <w:rsid w:val="00682F03"/>
    <w:rsid w:val="00682F13"/>
    <w:rsid w:val="0068338B"/>
    <w:rsid w:val="00683526"/>
    <w:rsid w:val="00683815"/>
    <w:rsid w:val="00683907"/>
    <w:rsid w:val="00683AF7"/>
    <w:rsid w:val="0068400D"/>
    <w:rsid w:val="00684100"/>
    <w:rsid w:val="00684117"/>
    <w:rsid w:val="00684296"/>
    <w:rsid w:val="006844AD"/>
    <w:rsid w:val="0068458E"/>
    <w:rsid w:val="00685082"/>
    <w:rsid w:val="00685084"/>
    <w:rsid w:val="00685549"/>
    <w:rsid w:val="00685577"/>
    <w:rsid w:val="006856EF"/>
    <w:rsid w:val="00685A07"/>
    <w:rsid w:val="00685A71"/>
    <w:rsid w:val="00685CC4"/>
    <w:rsid w:val="00685FB2"/>
    <w:rsid w:val="00686389"/>
    <w:rsid w:val="00686934"/>
    <w:rsid w:val="00686C41"/>
    <w:rsid w:val="00686F63"/>
    <w:rsid w:val="0068771D"/>
    <w:rsid w:val="0068776E"/>
    <w:rsid w:val="00687A5D"/>
    <w:rsid w:val="00687D01"/>
    <w:rsid w:val="00687EC2"/>
    <w:rsid w:val="00687ECA"/>
    <w:rsid w:val="00690354"/>
    <w:rsid w:val="006905EB"/>
    <w:rsid w:val="0069091C"/>
    <w:rsid w:val="00690B12"/>
    <w:rsid w:val="00690BB6"/>
    <w:rsid w:val="00690FE6"/>
    <w:rsid w:val="00690FF7"/>
    <w:rsid w:val="00691124"/>
    <w:rsid w:val="00691A07"/>
    <w:rsid w:val="00691BA4"/>
    <w:rsid w:val="00691F4F"/>
    <w:rsid w:val="00691F67"/>
    <w:rsid w:val="00692247"/>
    <w:rsid w:val="0069249B"/>
    <w:rsid w:val="0069277F"/>
    <w:rsid w:val="00692D7A"/>
    <w:rsid w:val="00692F25"/>
    <w:rsid w:val="00692F28"/>
    <w:rsid w:val="00693BC0"/>
    <w:rsid w:val="00693BD6"/>
    <w:rsid w:val="00693CFF"/>
    <w:rsid w:val="00693F37"/>
    <w:rsid w:val="0069407A"/>
    <w:rsid w:val="0069441A"/>
    <w:rsid w:val="00694554"/>
    <w:rsid w:val="00694628"/>
    <w:rsid w:val="00694696"/>
    <w:rsid w:val="006946D1"/>
    <w:rsid w:val="00694E11"/>
    <w:rsid w:val="006951B0"/>
    <w:rsid w:val="006955E2"/>
    <w:rsid w:val="00695675"/>
    <w:rsid w:val="00695A67"/>
    <w:rsid w:val="006960DC"/>
    <w:rsid w:val="00696518"/>
    <w:rsid w:val="0069652C"/>
    <w:rsid w:val="00696823"/>
    <w:rsid w:val="00696832"/>
    <w:rsid w:val="00696AC6"/>
    <w:rsid w:val="00696F9E"/>
    <w:rsid w:val="00697039"/>
    <w:rsid w:val="00697174"/>
    <w:rsid w:val="00697229"/>
    <w:rsid w:val="006972D2"/>
    <w:rsid w:val="00697367"/>
    <w:rsid w:val="006975E8"/>
    <w:rsid w:val="00697747"/>
    <w:rsid w:val="0069776F"/>
    <w:rsid w:val="006978F9"/>
    <w:rsid w:val="006979BC"/>
    <w:rsid w:val="00697A89"/>
    <w:rsid w:val="00697DFB"/>
    <w:rsid w:val="00697FD1"/>
    <w:rsid w:val="006A015E"/>
    <w:rsid w:val="006A0533"/>
    <w:rsid w:val="006A0563"/>
    <w:rsid w:val="006A06CA"/>
    <w:rsid w:val="006A07DD"/>
    <w:rsid w:val="006A0801"/>
    <w:rsid w:val="006A094C"/>
    <w:rsid w:val="006A0C86"/>
    <w:rsid w:val="006A0DDB"/>
    <w:rsid w:val="006A0E07"/>
    <w:rsid w:val="006A1849"/>
    <w:rsid w:val="006A1A00"/>
    <w:rsid w:val="006A1F86"/>
    <w:rsid w:val="006A2252"/>
    <w:rsid w:val="006A231A"/>
    <w:rsid w:val="006A235A"/>
    <w:rsid w:val="006A2427"/>
    <w:rsid w:val="006A253D"/>
    <w:rsid w:val="006A2897"/>
    <w:rsid w:val="006A2E34"/>
    <w:rsid w:val="006A321C"/>
    <w:rsid w:val="006A3472"/>
    <w:rsid w:val="006A35C9"/>
    <w:rsid w:val="006A370A"/>
    <w:rsid w:val="006A3B09"/>
    <w:rsid w:val="006A3B54"/>
    <w:rsid w:val="006A3E42"/>
    <w:rsid w:val="006A3FE6"/>
    <w:rsid w:val="006A4304"/>
    <w:rsid w:val="006A4378"/>
    <w:rsid w:val="006A44BB"/>
    <w:rsid w:val="006A48A5"/>
    <w:rsid w:val="006A4944"/>
    <w:rsid w:val="006A4CD3"/>
    <w:rsid w:val="006A4CFB"/>
    <w:rsid w:val="006A51B6"/>
    <w:rsid w:val="006A54E7"/>
    <w:rsid w:val="006A590D"/>
    <w:rsid w:val="006A5A1C"/>
    <w:rsid w:val="006A5F7A"/>
    <w:rsid w:val="006A6162"/>
    <w:rsid w:val="006A6176"/>
    <w:rsid w:val="006A632D"/>
    <w:rsid w:val="006A6519"/>
    <w:rsid w:val="006A65BE"/>
    <w:rsid w:val="006A6BFB"/>
    <w:rsid w:val="006A6DBB"/>
    <w:rsid w:val="006A6DF0"/>
    <w:rsid w:val="006A6E1E"/>
    <w:rsid w:val="006A6E86"/>
    <w:rsid w:val="006A7267"/>
    <w:rsid w:val="006A72A2"/>
    <w:rsid w:val="006A78A3"/>
    <w:rsid w:val="006A7A01"/>
    <w:rsid w:val="006A7E73"/>
    <w:rsid w:val="006B02AB"/>
    <w:rsid w:val="006B0384"/>
    <w:rsid w:val="006B0849"/>
    <w:rsid w:val="006B0D31"/>
    <w:rsid w:val="006B0E8C"/>
    <w:rsid w:val="006B12DE"/>
    <w:rsid w:val="006B14CB"/>
    <w:rsid w:val="006B19D4"/>
    <w:rsid w:val="006B1AED"/>
    <w:rsid w:val="006B1BA6"/>
    <w:rsid w:val="006B1C82"/>
    <w:rsid w:val="006B1C88"/>
    <w:rsid w:val="006B1CC0"/>
    <w:rsid w:val="006B1DC0"/>
    <w:rsid w:val="006B1DC5"/>
    <w:rsid w:val="006B27A2"/>
    <w:rsid w:val="006B2F86"/>
    <w:rsid w:val="006B30C0"/>
    <w:rsid w:val="006B312C"/>
    <w:rsid w:val="006B331F"/>
    <w:rsid w:val="006B3362"/>
    <w:rsid w:val="006B33A4"/>
    <w:rsid w:val="006B34A0"/>
    <w:rsid w:val="006B3973"/>
    <w:rsid w:val="006B39D5"/>
    <w:rsid w:val="006B3E2B"/>
    <w:rsid w:val="006B3E8C"/>
    <w:rsid w:val="006B3EA1"/>
    <w:rsid w:val="006B4208"/>
    <w:rsid w:val="006B4332"/>
    <w:rsid w:val="006B4364"/>
    <w:rsid w:val="006B43F0"/>
    <w:rsid w:val="006B48FF"/>
    <w:rsid w:val="006B4C45"/>
    <w:rsid w:val="006B5258"/>
    <w:rsid w:val="006B53B9"/>
    <w:rsid w:val="006B5595"/>
    <w:rsid w:val="006B55E5"/>
    <w:rsid w:val="006B5632"/>
    <w:rsid w:val="006B56F8"/>
    <w:rsid w:val="006B5D91"/>
    <w:rsid w:val="006B5F47"/>
    <w:rsid w:val="006B5F5E"/>
    <w:rsid w:val="006B5FB6"/>
    <w:rsid w:val="006B635E"/>
    <w:rsid w:val="006B6601"/>
    <w:rsid w:val="006B66C3"/>
    <w:rsid w:val="006B68FB"/>
    <w:rsid w:val="006B6D53"/>
    <w:rsid w:val="006B6F66"/>
    <w:rsid w:val="006B71C4"/>
    <w:rsid w:val="006B7AA0"/>
    <w:rsid w:val="006B7BAC"/>
    <w:rsid w:val="006C0120"/>
    <w:rsid w:val="006C02A9"/>
    <w:rsid w:val="006C02C2"/>
    <w:rsid w:val="006C039F"/>
    <w:rsid w:val="006C052A"/>
    <w:rsid w:val="006C06A9"/>
    <w:rsid w:val="006C0CCD"/>
    <w:rsid w:val="006C0F1D"/>
    <w:rsid w:val="006C0FC9"/>
    <w:rsid w:val="006C121E"/>
    <w:rsid w:val="006C15BD"/>
    <w:rsid w:val="006C1623"/>
    <w:rsid w:val="006C1D86"/>
    <w:rsid w:val="006C1DD7"/>
    <w:rsid w:val="006C24AA"/>
    <w:rsid w:val="006C2C9E"/>
    <w:rsid w:val="006C2CE8"/>
    <w:rsid w:val="006C348E"/>
    <w:rsid w:val="006C3891"/>
    <w:rsid w:val="006C3941"/>
    <w:rsid w:val="006C3B1B"/>
    <w:rsid w:val="006C4396"/>
    <w:rsid w:val="006C43A8"/>
    <w:rsid w:val="006C44E6"/>
    <w:rsid w:val="006C4504"/>
    <w:rsid w:val="006C457D"/>
    <w:rsid w:val="006C4710"/>
    <w:rsid w:val="006C4932"/>
    <w:rsid w:val="006C4943"/>
    <w:rsid w:val="006C4B04"/>
    <w:rsid w:val="006C4C3F"/>
    <w:rsid w:val="006C4EB9"/>
    <w:rsid w:val="006C4F8A"/>
    <w:rsid w:val="006C5553"/>
    <w:rsid w:val="006C575A"/>
    <w:rsid w:val="006C5B13"/>
    <w:rsid w:val="006C6181"/>
    <w:rsid w:val="006C6380"/>
    <w:rsid w:val="006C67AD"/>
    <w:rsid w:val="006C6F4C"/>
    <w:rsid w:val="006C73C2"/>
    <w:rsid w:val="006C7489"/>
    <w:rsid w:val="006C74D5"/>
    <w:rsid w:val="006C79FB"/>
    <w:rsid w:val="006C7B33"/>
    <w:rsid w:val="006C7F01"/>
    <w:rsid w:val="006D04FE"/>
    <w:rsid w:val="006D0523"/>
    <w:rsid w:val="006D0847"/>
    <w:rsid w:val="006D115D"/>
    <w:rsid w:val="006D14D1"/>
    <w:rsid w:val="006D153F"/>
    <w:rsid w:val="006D1618"/>
    <w:rsid w:val="006D17CA"/>
    <w:rsid w:val="006D195D"/>
    <w:rsid w:val="006D1B06"/>
    <w:rsid w:val="006D1B81"/>
    <w:rsid w:val="006D1BC0"/>
    <w:rsid w:val="006D224B"/>
    <w:rsid w:val="006D2530"/>
    <w:rsid w:val="006D256F"/>
    <w:rsid w:val="006D259E"/>
    <w:rsid w:val="006D28EC"/>
    <w:rsid w:val="006D2A47"/>
    <w:rsid w:val="006D2AAE"/>
    <w:rsid w:val="006D2CE3"/>
    <w:rsid w:val="006D3177"/>
    <w:rsid w:val="006D351E"/>
    <w:rsid w:val="006D36B4"/>
    <w:rsid w:val="006D3A4F"/>
    <w:rsid w:val="006D3C3A"/>
    <w:rsid w:val="006D4236"/>
    <w:rsid w:val="006D42AA"/>
    <w:rsid w:val="006D439D"/>
    <w:rsid w:val="006D4616"/>
    <w:rsid w:val="006D4970"/>
    <w:rsid w:val="006D49FA"/>
    <w:rsid w:val="006D4E32"/>
    <w:rsid w:val="006D508D"/>
    <w:rsid w:val="006D517F"/>
    <w:rsid w:val="006D5754"/>
    <w:rsid w:val="006D5763"/>
    <w:rsid w:val="006D5886"/>
    <w:rsid w:val="006D59D1"/>
    <w:rsid w:val="006D5A83"/>
    <w:rsid w:val="006D5AFF"/>
    <w:rsid w:val="006D5C86"/>
    <w:rsid w:val="006D5D76"/>
    <w:rsid w:val="006D6061"/>
    <w:rsid w:val="006D653B"/>
    <w:rsid w:val="006D6C01"/>
    <w:rsid w:val="006D6DDC"/>
    <w:rsid w:val="006D6F5E"/>
    <w:rsid w:val="006D74DE"/>
    <w:rsid w:val="006D761A"/>
    <w:rsid w:val="006D78D5"/>
    <w:rsid w:val="006D7956"/>
    <w:rsid w:val="006D7C63"/>
    <w:rsid w:val="006D7CDF"/>
    <w:rsid w:val="006D7E5C"/>
    <w:rsid w:val="006D7F2C"/>
    <w:rsid w:val="006D7F83"/>
    <w:rsid w:val="006E0391"/>
    <w:rsid w:val="006E0589"/>
    <w:rsid w:val="006E0F63"/>
    <w:rsid w:val="006E12FD"/>
    <w:rsid w:val="006E130F"/>
    <w:rsid w:val="006E14A5"/>
    <w:rsid w:val="006E160F"/>
    <w:rsid w:val="006E17F8"/>
    <w:rsid w:val="006E1A13"/>
    <w:rsid w:val="006E1AA6"/>
    <w:rsid w:val="006E1D42"/>
    <w:rsid w:val="006E1F10"/>
    <w:rsid w:val="006E202B"/>
    <w:rsid w:val="006E2186"/>
    <w:rsid w:val="006E2310"/>
    <w:rsid w:val="006E252A"/>
    <w:rsid w:val="006E2DA8"/>
    <w:rsid w:val="006E2E30"/>
    <w:rsid w:val="006E2E44"/>
    <w:rsid w:val="006E2E97"/>
    <w:rsid w:val="006E3186"/>
    <w:rsid w:val="006E34AE"/>
    <w:rsid w:val="006E36A2"/>
    <w:rsid w:val="006E3C84"/>
    <w:rsid w:val="006E3CBA"/>
    <w:rsid w:val="006E3E16"/>
    <w:rsid w:val="006E3FE7"/>
    <w:rsid w:val="006E422F"/>
    <w:rsid w:val="006E442A"/>
    <w:rsid w:val="006E44F3"/>
    <w:rsid w:val="006E47D2"/>
    <w:rsid w:val="006E4841"/>
    <w:rsid w:val="006E4A01"/>
    <w:rsid w:val="006E4B06"/>
    <w:rsid w:val="006E4BAC"/>
    <w:rsid w:val="006E4DF9"/>
    <w:rsid w:val="006E50A6"/>
    <w:rsid w:val="006E5197"/>
    <w:rsid w:val="006E54E2"/>
    <w:rsid w:val="006E55CF"/>
    <w:rsid w:val="006E5B2C"/>
    <w:rsid w:val="006E5DE6"/>
    <w:rsid w:val="006E5E7F"/>
    <w:rsid w:val="006E6175"/>
    <w:rsid w:val="006E6400"/>
    <w:rsid w:val="006E64BD"/>
    <w:rsid w:val="006E684C"/>
    <w:rsid w:val="006E6C3E"/>
    <w:rsid w:val="006E6E24"/>
    <w:rsid w:val="006E70F1"/>
    <w:rsid w:val="006E737B"/>
    <w:rsid w:val="006E7416"/>
    <w:rsid w:val="006E7550"/>
    <w:rsid w:val="006E7813"/>
    <w:rsid w:val="006F0421"/>
    <w:rsid w:val="006F05DD"/>
    <w:rsid w:val="006F09B6"/>
    <w:rsid w:val="006F0F2E"/>
    <w:rsid w:val="006F1123"/>
    <w:rsid w:val="006F13EA"/>
    <w:rsid w:val="006F14A1"/>
    <w:rsid w:val="006F152A"/>
    <w:rsid w:val="006F19C0"/>
    <w:rsid w:val="006F1A3D"/>
    <w:rsid w:val="006F2038"/>
    <w:rsid w:val="006F2A8E"/>
    <w:rsid w:val="006F2F2A"/>
    <w:rsid w:val="006F32AA"/>
    <w:rsid w:val="006F40E6"/>
    <w:rsid w:val="006F414D"/>
    <w:rsid w:val="006F429B"/>
    <w:rsid w:val="006F468F"/>
    <w:rsid w:val="006F48F7"/>
    <w:rsid w:val="006F4A8C"/>
    <w:rsid w:val="006F4E2E"/>
    <w:rsid w:val="006F4F08"/>
    <w:rsid w:val="006F4F70"/>
    <w:rsid w:val="006F5236"/>
    <w:rsid w:val="006F5946"/>
    <w:rsid w:val="006F5A24"/>
    <w:rsid w:val="006F5C75"/>
    <w:rsid w:val="006F5C7C"/>
    <w:rsid w:val="006F6525"/>
    <w:rsid w:val="006F6714"/>
    <w:rsid w:val="006F6860"/>
    <w:rsid w:val="006F6D95"/>
    <w:rsid w:val="006F6EF2"/>
    <w:rsid w:val="006F6F50"/>
    <w:rsid w:val="006F751A"/>
    <w:rsid w:val="006F775A"/>
    <w:rsid w:val="006F796C"/>
    <w:rsid w:val="006F7ABE"/>
    <w:rsid w:val="00700216"/>
    <w:rsid w:val="00700502"/>
    <w:rsid w:val="007006FE"/>
    <w:rsid w:val="0070070D"/>
    <w:rsid w:val="00700880"/>
    <w:rsid w:val="00700AE6"/>
    <w:rsid w:val="00700C0B"/>
    <w:rsid w:val="00700C7D"/>
    <w:rsid w:val="0070101F"/>
    <w:rsid w:val="00701116"/>
    <w:rsid w:val="00701350"/>
    <w:rsid w:val="007016A9"/>
    <w:rsid w:val="00701B61"/>
    <w:rsid w:val="00701B89"/>
    <w:rsid w:val="00702103"/>
    <w:rsid w:val="0070219D"/>
    <w:rsid w:val="0070225A"/>
    <w:rsid w:val="0070229A"/>
    <w:rsid w:val="007026FF"/>
    <w:rsid w:val="00702D73"/>
    <w:rsid w:val="00702E59"/>
    <w:rsid w:val="00703004"/>
    <w:rsid w:val="0070325D"/>
    <w:rsid w:val="007032AF"/>
    <w:rsid w:val="007034A4"/>
    <w:rsid w:val="0070396C"/>
    <w:rsid w:val="00703A57"/>
    <w:rsid w:val="00703C0F"/>
    <w:rsid w:val="00703C77"/>
    <w:rsid w:val="00703D41"/>
    <w:rsid w:val="00703F1C"/>
    <w:rsid w:val="007045EF"/>
    <w:rsid w:val="0070487A"/>
    <w:rsid w:val="00704DF8"/>
    <w:rsid w:val="00705598"/>
    <w:rsid w:val="007058C7"/>
    <w:rsid w:val="00705A29"/>
    <w:rsid w:val="00705BBE"/>
    <w:rsid w:val="00705C66"/>
    <w:rsid w:val="00705D1F"/>
    <w:rsid w:val="00705D5A"/>
    <w:rsid w:val="00706146"/>
    <w:rsid w:val="0070631E"/>
    <w:rsid w:val="007063F4"/>
    <w:rsid w:val="007066FD"/>
    <w:rsid w:val="007068CC"/>
    <w:rsid w:val="00706DBE"/>
    <w:rsid w:val="0070727A"/>
    <w:rsid w:val="0070731D"/>
    <w:rsid w:val="0070732B"/>
    <w:rsid w:val="00707470"/>
    <w:rsid w:val="007074FC"/>
    <w:rsid w:val="00707517"/>
    <w:rsid w:val="0070754E"/>
    <w:rsid w:val="007078D0"/>
    <w:rsid w:val="007078F8"/>
    <w:rsid w:val="00707B4F"/>
    <w:rsid w:val="00707C15"/>
    <w:rsid w:val="00707FD6"/>
    <w:rsid w:val="00710099"/>
    <w:rsid w:val="00710970"/>
    <w:rsid w:val="00710D25"/>
    <w:rsid w:val="00710E9D"/>
    <w:rsid w:val="00710FA5"/>
    <w:rsid w:val="00711243"/>
    <w:rsid w:val="00711292"/>
    <w:rsid w:val="007115DE"/>
    <w:rsid w:val="007118B0"/>
    <w:rsid w:val="00711C12"/>
    <w:rsid w:val="00711CC9"/>
    <w:rsid w:val="0071209B"/>
    <w:rsid w:val="007123C2"/>
    <w:rsid w:val="00712969"/>
    <w:rsid w:val="00712D93"/>
    <w:rsid w:val="007130D8"/>
    <w:rsid w:val="007132B9"/>
    <w:rsid w:val="0071347F"/>
    <w:rsid w:val="007134F9"/>
    <w:rsid w:val="0071351C"/>
    <w:rsid w:val="007135AA"/>
    <w:rsid w:val="007136B5"/>
    <w:rsid w:val="0071371A"/>
    <w:rsid w:val="00713BB9"/>
    <w:rsid w:val="00713E0F"/>
    <w:rsid w:val="00714395"/>
    <w:rsid w:val="0071439D"/>
    <w:rsid w:val="0071469E"/>
    <w:rsid w:val="007146C4"/>
    <w:rsid w:val="00714997"/>
    <w:rsid w:val="00714AC6"/>
    <w:rsid w:val="00714F92"/>
    <w:rsid w:val="00714FDB"/>
    <w:rsid w:val="007153B0"/>
    <w:rsid w:val="007154B7"/>
    <w:rsid w:val="007156E6"/>
    <w:rsid w:val="0071573A"/>
    <w:rsid w:val="00715804"/>
    <w:rsid w:val="00715831"/>
    <w:rsid w:val="007158B5"/>
    <w:rsid w:val="00715DE9"/>
    <w:rsid w:val="00716098"/>
    <w:rsid w:val="00716119"/>
    <w:rsid w:val="00716208"/>
    <w:rsid w:val="007164D9"/>
    <w:rsid w:val="00716787"/>
    <w:rsid w:val="00716907"/>
    <w:rsid w:val="00716DFA"/>
    <w:rsid w:val="00716E3C"/>
    <w:rsid w:val="00717298"/>
    <w:rsid w:val="0071752C"/>
    <w:rsid w:val="00717659"/>
    <w:rsid w:val="0071775A"/>
    <w:rsid w:val="0071789C"/>
    <w:rsid w:val="00717AFD"/>
    <w:rsid w:val="00717B78"/>
    <w:rsid w:val="00717E09"/>
    <w:rsid w:val="00720040"/>
    <w:rsid w:val="007203A3"/>
    <w:rsid w:val="007203E5"/>
    <w:rsid w:val="0072049B"/>
    <w:rsid w:val="00720598"/>
    <w:rsid w:val="007207FE"/>
    <w:rsid w:val="00720A85"/>
    <w:rsid w:val="00720C6C"/>
    <w:rsid w:val="00720FD8"/>
    <w:rsid w:val="00721024"/>
    <w:rsid w:val="007211B0"/>
    <w:rsid w:val="007215F3"/>
    <w:rsid w:val="007216F7"/>
    <w:rsid w:val="007217BE"/>
    <w:rsid w:val="00721983"/>
    <w:rsid w:val="007219FD"/>
    <w:rsid w:val="00721FF8"/>
    <w:rsid w:val="007221CF"/>
    <w:rsid w:val="00722B1A"/>
    <w:rsid w:val="00722B67"/>
    <w:rsid w:val="00722D83"/>
    <w:rsid w:val="00722F1C"/>
    <w:rsid w:val="0072310F"/>
    <w:rsid w:val="0072333B"/>
    <w:rsid w:val="0072365B"/>
    <w:rsid w:val="0072394B"/>
    <w:rsid w:val="0072442E"/>
    <w:rsid w:val="00724592"/>
    <w:rsid w:val="007247EB"/>
    <w:rsid w:val="007247F9"/>
    <w:rsid w:val="00724A77"/>
    <w:rsid w:val="00724D33"/>
    <w:rsid w:val="00725074"/>
    <w:rsid w:val="007251CA"/>
    <w:rsid w:val="00725541"/>
    <w:rsid w:val="007255A5"/>
    <w:rsid w:val="007256CA"/>
    <w:rsid w:val="007258B6"/>
    <w:rsid w:val="00725AA2"/>
    <w:rsid w:val="00725AB5"/>
    <w:rsid w:val="00725AD9"/>
    <w:rsid w:val="00725D58"/>
    <w:rsid w:val="007260B0"/>
    <w:rsid w:val="0072613F"/>
    <w:rsid w:val="0072676D"/>
    <w:rsid w:val="00726B7B"/>
    <w:rsid w:val="00726CF8"/>
    <w:rsid w:val="00726D38"/>
    <w:rsid w:val="00726E26"/>
    <w:rsid w:val="00726E65"/>
    <w:rsid w:val="00726E79"/>
    <w:rsid w:val="00726F49"/>
    <w:rsid w:val="007274D2"/>
    <w:rsid w:val="00727715"/>
    <w:rsid w:val="007278B8"/>
    <w:rsid w:val="00727961"/>
    <w:rsid w:val="00727A83"/>
    <w:rsid w:val="00727B89"/>
    <w:rsid w:val="00727BF2"/>
    <w:rsid w:val="00727D55"/>
    <w:rsid w:val="00727F64"/>
    <w:rsid w:val="00727FE0"/>
    <w:rsid w:val="007300AB"/>
    <w:rsid w:val="00730234"/>
    <w:rsid w:val="00730492"/>
    <w:rsid w:val="007305C5"/>
    <w:rsid w:val="00730634"/>
    <w:rsid w:val="0073066B"/>
    <w:rsid w:val="0073066E"/>
    <w:rsid w:val="00730C53"/>
    <w:rsid w:val="00730DC7"/>
    <w:rsid w:val="007310F3"/>
    <w:rsid w:val="00731514"/>
    <w:rsid w:val="007317A9"/>
    <w:rsid w:val="00731812"/>
    <w:rsid w:val="0073199D"/>
    <w:rsid w:val="00731A03"/>
    <w:rsid w:val="00731D26"/>
    <w:rsid w:val="00731E7D"/>
    <w:rsid w:val="00732016"/>
    <w:rsid w:val="00732105"/>
    <w:rsid w:val="007322BB"/>
    <w:rsid w:val="0073248D"/>
    <w:rsid w:val="00732633"/>
    <w:rsid w:val="007326D9"/>
    <w:rsid w:val="007327F4"/>
    <w:rsid w:val="0073292F"/>
    <w:rsid w:val="00732C1C"/>
    <w:rsid w:val="00732C22"/>
    <w:rsid w:val="00732EBE"/>
    <w:rsid w:val="00732FCB"/>
    <w:rsid w:val="007336CC"/>
    <w:rsid w:val="00733CA1"/>
    <w:rsid w:val="00733E37"/>
    <w:rsid w:val="0073429D"/>
    <w:rsid w:val="00734603"/>
    <w:rsid w:val="0073469C"/>
    <w:rsid w:val="0073478E"/>
    <w:rsid w:val="00734794"/>
    <w:rsid w:val="007348BF"/>
    <w:rsid w:val="00734ADD"/>
    <w:rsid w:val="00734BD0"/>
    <w:rsid w:val="00734CF6"/>
    <w:rsid w:val="00734DD6"/>
    <w:rsid w:val="00734EC4"/>
    <w:rsid w:val="007358BA"/>
    <w:rsid w:val="0073596D"/>
    <w:rsid w:val="007359F8"/>
    <w:rsid w:val="00735A9B"/>
    <w:rsid w:val="00735D65"/>
    <w:rsid w:val="00735F13"/>
    <w:rsid w:val="0073621D"/>
    <w:rsid w:val="00736449"/>
    <w:rsid w:val="00736706"/>
    <w:rsid w:val="0073684A"/>
    <w:rsid w:val="00736B40"/>
    <w:rsid w:val="00736C81"/>
    <w:rsid w:val="00736CD0"/>
    <w:rsid w:val="00736F0A"/>
    <w:rsid w:val="00736FDA"/>
    <w:rsid w:val="007372A7"/>
    <w:rsid w:val="007373EA"/>
    <w:rsid w:val="00737638"/>
    <w:rsid w:val="00737831"/>
    <w:rsid w:val="00737B39"/>
    <w:rsid w:val="00737B8E"/>
    <w:rsid w:val="00737E7D"/>
    <w:rsid w:val="007400D2"/>
    <w:rsid w:val="007400EE"/>
    <w:rsid w:val="007403B8"/>
    <w:rsid w:val="00740412"/>
    <w:rsid w:val="0074054C"/>
    <w:rsid w:val="00740615"/>
    <w:rsid w:val="007406AF"/>
    <w:rsid w:val="00740940"/>
    <w:rsid w:val="00740941"/>
    <w:rsid w:val="00740A3C"/>
    <w:rsid w:val="007411A3"/>
    <w:rsid w:val="007412DA"/>
    <w:rsid w:val="00741659"/>
    <w:rsid w:val="0074179F"/>
    <w:rsid w:val="00741932"/>
    <w:rsid w:val="00741D6F"/>
    <w:rsid w:val="00741E76"/>
    <w:rsid w:val="00741E7E"/>
    <w:rsid w:val="007427AF"/>
    <w:rsid w:val="00742ADE"/>
    <w:rsid w:val="00742B12"/>
    <w:rsid w:val="00742B13"/>
    <w:rsid w:val="00742BA2"/>
    <w:rsid w:val="00742FE7"/>
    <w:rsid w:val="007431C6"/>
    <w:rsid w:val="0074357B"/>
    <w:rsid w:val="00743607"/>
    <w:rsid w:val="007437B7"/>
    <w:rsid w:val="00743C47"/>
    <w:rsid w:val="00743CB3"/>
    <w:rsid w:val="0074403D"/>
    <w:rsid w:val="00744082"/>
    <w:rsid w:val="0074418D"/>
    <w:rsid w:val="007443EE"/>
    <w:rsid w:val="0074440E"/>
    <w:rsid w:val="00744746"/>
    <w:rsid w:val="00744AC8"/>
    <w:rsid w:val="00744DBD"/>
    <w:rsid w:val="00745706"/>
    <w:rsid w:val="00745A67"/>
    <w:rsid w:val="00745BD1"/>
    <w:rsid w:val="00745D1B"/>
    <w:rsid w:val="00746210"/>
    <w:rsid w:val="00746260"/>
    <w:rsid w:val="007462E9"/>
    <w:rsid w:val="00746C40"/>
    <w:rsid w:val="00746E7B"/>
    <w:rsid w:val="00746F0F"/>
    <w:rsid w:val="007473B0"/>
    <w:rsid w:val="00747720"/>
    <w:rsid w:val="00747724"/>
    <w:rsid w:val="00747A36"/>
    <w:rsid w:val="00747BC7"/>
    <w:rsid w:val="00747DC8"/>
    <w:rsid w:val="00750094"/>
    <w:rsid w:val="00750128"/>
    <w:rsid w:val="0075016D"/>
    <w:rsid w:val="0075061A"/>
    <w:rsid w:val="0075061B"/>
    <w:rsid w:val="0075066A"/>
    <w:rsid w:val="0075093B"/>
    <w:rsid w:val="00750A0B"/>
    <w:rsid w:val="007510E3"/>
    <w:rsid w:val="007515AD"/>
    <w:rsid w:val="0075166B"/>
    <w:rsid w:val="007516C2"/>
    <w:rsid w:val="007517F2"/>
    <w:rsid w:val="00751CF5"/>
    <w:rsid w:val="00751D45"/>
    <w:rsid w:val="0075221C"/>
    <w:rsid w:val="00752457"/>
    <w:rsid w:val="00752518"/>
    <w:rsid w:val="00752727"/>
    <w:rsid w:val="00752902"/>
    <w:rsid w:val="00753854"/>
    <w:rsid w:val="00754009"/>
    <w:rsid w:val="0075414B"/>
    <w:rsid w:val="007543A1"/>
    <w:rsid w:val="007544A9"/>
    <w:rsid w:val="00754503"/>
    <w:rsid w:val="00754743"/>
    <w:rsid w:val="0075474D"/>
    <w:rsid w:val="00754B88"/>
    <w:rsid w:val="0075511D"/>
    <w:rsid w:val="007556EA"/>
    <w:rsid w:val="0075586D"/>
    <w:rsid w:val="00755C70"/>
    <w:rsid w:val="00755F12"/>
    <w:rsid w:val="007565D7"/>
    <w:rsid w:val="007565EF"/>
    <w:rsid w:val="0075666D"/>
    <w:rsid w:val="007566D3"/>
    <w:rsid w:val="0075674B"/>
    <w:rsid w:val="007568EF"/>
    <w:rsid w:val="00756B3F"/>
    <w:rsid w:val="00756DEF"/>
    <w:rsid w:val="0075710C"/>
    <w:rsid w:val="00757383"/>
    <w:rsid w:val="0075742A"/>
    <w:rsid w:val="0075742E"/>
    <w:rsid w:val="007575A4"/>
    <w:rsid w:val="007576CA"/>
    <w:rsid w:val="00757799"/>
    <w:rsid w:val="00757941"/>
    <w:rsid w:val="007579A6"/>
    <w:rsid w:val="007579ED"/>
    <w:rsid w:val="00757A87"/>
    <w:rsid w:val="00757BB5"/>
    <w:rsid w:val="00757E18"/>
    <w:rsid w:val="00760610"/>
    <w:rsid w:val="00760725"/>
    <w:rsid w:val="00760731"/>
    <w:rsid w:val="0076079D"/>
    <w:rsid w:val="007607CF"/>
    <w:rsid w:val="00760AEB"/>
    <w:rsid w:val="00760B41"/>
    <w:rsid w:val="0076120E"/>
    <w:rsid w:val="007614AC"/>
    <w:rsid w:val="007619DC"/>
    <w:rsid w:val="00761FFC"/>
    <w:rsid w:val="0076216B"/>
    <w:rsid w:val="0076216D"/>
    <w:rsid w:val="00762598"/>
    <w:rsid w:val="00762730"/>
    <w:rsid w:val="00762797"/>
    <w:rsid w:val="00762C5D"/>
    <w:rsid w:val="00762EED"/>
    <w:rsid w:val="0076305A"/>
    <w:rsid w:val="007634C2"/>
    <w:rsid w:val="007636F7"/>
    <w:rsid w:val="00763727"/>
    <w:rsid w:val="007638F0"/>
    <w:rsid w:val="00763B7D"/>
    <w:rsid w:val="00763D5F"/>
    <w:rsid w:val="00763D74"/>
    <w:rsid w:val="00764398"/>
    <w:rsid w:val="00764461"/>
    <w:rsid w:val="007649A6"/>
    <w:rsid w:val="00764D9E"/>
    <w:rsid w:val="00764E13"/>
    <w:rsid w:val="00764E58"/>
    <w:rsid w:val="00764F98"/>
    <w:rsid w:val="00764FE8"/>
    <w:rsid w:val="007653AB"/>
    <w:rsid w:val="007653EA"/>
    <w:rsid w:val="00765D67"/>
    <w:rsid w:val="00765E0E"/>
    <w:rsid w:val="00765EDF"/>
    <w:rsid w:val="0076611E"/>
    <w:rsid w:val="00766241"/>
    <w:rsid w:val="0076631C"/>
    <w:rsid w:val="00766341"/>
    <w:rsid w:val="007667C4"/>
    <w:rsid w:val="00766900"/>
    <w:rsid w:val="00766A0C"/>
    <w:rsid w:val="00766A39"/>
    <w:rsid w:val="00766DD8"/>
    <w:rsid w:val="00766EF7"/>
    <w:rsid w:val="0076704F"/>
    <w:rsid w:val="00767050"/>
    <w:rsid w:val="00767256"/>
    <w:rsid w:val="007676D1"/>
    <w:rsid w:val="00767A37"/>
    <w:rsid w:val="00767AFF"/>
    <w:rsid w:val="00767C43"/>
    <w:rsid w:val="00767D41"/>
    <w:rsid w:val="00767FA1"/>
    <w:rsid w:val="00770301"/>
    <w:rsid w:val="0077034E"/>
    <w:rsid w:val="007703A8"/>
    <w:rsid w:val="007703AF"/>
    <w:rsid w:val="00770485"/>
    <w:rsid w:val="00770497"/>
    <w:rsid w:val="007704BF"/>
    <w:rsid w:val="00770F1C"/>
    <w:rsid w:val="00770FE5"/>
    <w:rsid w:val="0077117B"/>
    <w:rsid w:val="007714C3"/>
    <w:rsid w:val="00771888"/>
    <w:rsid w:val="00771D04"/>
    <w:rsid w:val="00771E3E"/>
    <w:rsid w:val="00771F05"/>
    <w:rsid w:val="00771F65"/>
    <w:rsid w:val="00771FD3"/>
    <w:rsid w:val="0077214C"/>
    <w:rsid w:val="007723F6"/>
    <w:rsid w:val="0077246C"/>
    <w:rsid w:val="0077276B"/>
    <w:rsid w:val="00772C54"/>
    <w:rsid w:val="00772C63"/>
    <w:rsid w:val="00772E11"/>
    <w:rsid w:val="00772EBC"/>
    <w:rsid w:val="00772F77"/>
    <w:rsid w:val="007730C6"/>
    <w:rsid w:val="00773493"/>
    <w:rsid w:val="00773896"/>
    <w:rsid w:val="00773908"/>
    <w:rsid w:val="00773BEE"/>
    <w:rsid w:val="00773EAF"/>
    <w:rsid w:val="00773F27"/>
    <w:rsid w:val="007740D4"/>
    <w:rsid w:val="007742BA"/>
    <w:rsid w:val="0077437B"/>
    <w:rsid w:val="0077448F"/>
    <w:rsid w:val="007744F5"/>
    <w:rsid w:val="007747C2"/>
    <w:rsid w:val="00774A14"/>
    <w:rsid w:val="00774C1B"/>
    <w:rsid w:val="00774C24"/>
    <w:rsid w:val="00774E06"/>
    <w:rsid w:val="007759A4"/>
    <w:rsid w:val="007760A1"/>
    <w:rsid w:val="0077613F"/>
    <w:rsid w:val="007761D4"/>
    <w:rsid w:val="00776282"/>
    <w:rsid w:val="0077666C"/>
    <w:rsid w:val="00776808"/>
    <w:rsid w:val="0077743F"/>
    <w:rsid w:val="00777DDE"/>
    <w:rsid w:val="00780234"/>
    <w:rsid w:val="007803C6"/>
    <w:rsid w:val="007803FF"/>
    <w:rsid w:val="00780DB1"/>
    <w:rsid w:val="00780EA8"/>
    <w:rsid w:val="00780F16"/>
    <w:rsid w:val="0078123F"/>
    <w:rsid w:val="00781326"/>
    <w:rsid w:val="0078154B"/>
    <w:rsid w:val="00781983"/>
    <w:rsid w:val="00781988"/>
    <w:rsid w:val="007819D3"/>
    <w:rsid w:val="00781A9A"/>
    <w:rsid w:val="00781B5F"/>
    <w:rsid w:val="00781C56"/>
    <w:rsid w:val="00781EDD"/>
    <w:rsid w:val="0078201F"/>
    <w:rsid w:val="00782166"/>
    <w:rsid w:val="007821B6"/>
    <w:rsid w:val="007824D6"/>
    <w:rsid w:val="00782720"/>
    <w:rsid w:val="0078329C"/>
    <w:rsid w:val="0078340D"/>
    <w:rsid w:val="007837A6"/>
    <w:rsid w:val="007837AE"/>
    <w:rsid w:val="0078398F"/>
    <w:rsid w:val="0078433F"/>
    <w:rsid w:val="00784744"/>
    <w:rsid w:val="00784C4E"/>
    <w:rsid w:val="00784F10"/>
    <w:rsid w:val="00784F6C"/>
    <w:rsid w:val="00785535"/>
    <w:rsid w:val="007857F9"/>
    <w:rsid w:val="00785939"/>
    <w:rsid w:val="00785A3E"/>
    <w:rsid w:val="00785D08"/>
    <w:rsid w:val="00785E0E"/>
    <w:rsid w:val="007861D4"/>
    <w:rsid w:val="00786401"/>
    <w:rsid w:val="00786638"/>
    <w:rsid w:val="00786705"/>
    <w:rsid w:val="0078675A"/>
    <w:rsid w:val="007868BF"/>
    <w:rsid w:val="0078696F"/>
    <w:rsid w:val="00786B7A"/>
    <w:rsid w:val="00786C33"/>
    <w:rsid w:val="00786D31"/>
    <w:rsid w:val="00786E2B"/>
    <w:rsid w:val="00787263"/>
    <w:rsid w:val="00787286"/>
    <w:rsid w:val="007877B4"/>
    <w:rsid w:val="007878F2"/>
    <w:rsid w:val="00787DB9"/>
    <w:rsid w:val="00787F95"/>
    <w:rsid w:val="00790092"/>
    <w:rsid w:val="00790214"/>
    <w:rsid w:val="00790340"/>
    <w:rsid w:val="00790914"/>
    <w:rsid w:val="00790AD0"/>
    <w:rsid w:val="007910DC"/>
    <w:rsid w:val="007913AC"/>
    <w:rsid w:val="0079140C"/>
    <w:rsid w:val="0079178B"/>
    <w:rsid w:val="00791801"/>
    <w:rsid w:val="00791C78"/>
    <w:rsid w:val="00791D5E"/>
    <w:rsid w:val="00791E8C"/>
    <w:rsid w:val="00791F5D"/>
    <w:rsid w:val="00792141"/>
    <w:rsid w:val="00792193"/>
    <w:rsid w:val="007922B1"/>
    <w:rsid w:val="007923DF"/>
    <w:rsid w:val="00792566"/>
    <w:rsid w:val="0079267E"/>
    <w:rsid w:val="00792B52"/>
    <w:rsid w:val="00792BFE"/>
    <w:rsid w:val="00792C8F"/>
    <w:rsid w:val="00792CA0"/>
    <w:rsid w:val="00792CF0"/>
    <w:rsid w:val="00793498"/>
    <w:rsid w:val="007934AA"/>
    <w:rsid w:val="00793513"/>
    <w:rsid w:val="00793672"/>
    <w:rsid w:val="007936AE"/>
    <w:rsid w:val="00793894"/>
    <w:rsid w:val="00793A60"/>
    <w:rsid w:val="00793C57"/>
    <w:rsid w:val="00793F2D"/>
    <w:rsid w:val="00793FFD"/>
    <w:rsid w:val="007941D7"/>
    <w:rsid w:val="007946EC"/>
    <w:rsid w:val="00794931"/>
    <w:rsid w:val="00794A0F"/>
    <w:rsid w:val="00794F4E"/>
    <w:rsid w:val="00795027"/>
    <w:rsid w:val="007950D5"/>
    <w:rsid w:val="007952B1"/>
    <w:rsid w:val="00795373"/>
    <w:rsid w:val="007959A6"/>
    <w:rsid w:val="00795B42"/>
    <w:rsid w:val="00795B7C"/>
    <w:rsid w:val="00795D10"/>
    <w:rsid w:val="00795D60"/>
    <w:rsid w:val="0079625A"/>
    <w:rsid w:val="0079634C"/>
    <w:rsid w:val="007963C6"/>
    <w:rsid w:val="007965D2"/>
    <w:rsid w:val="00796B9E"/>
    <w:rsid w:val="00796D98"/>
    <w:rsid w:val="00796E7D"/>
    <w:rsid w:val="00797099"/>
    <w:rsid w:val="007971A8"/>
    <w:rsid w:val="00797301"/>
    <w:rsid w:val="0079737C"/>
    <w:rsid w:val="007974B3"/>
    <w:rsid w:val="0079765C"/>
    <w:rsid w:val="00797AED"/>
    <w:rsid w:val="00797AF0"/>
    <w:rsid w:val="007A0815"/>
    <w:rsid w:val="007A0B20"/>
    <w:rsid w:val="007A0D08"/>
    <w:rsid w:val="007A18D3"/>
    <w:rsid w:val="007A1B8B"/>
    <w:rsid w:val="007A1E6B"/>
    <w:rsid w:val="007A237C"/>
    <w:rsid w:val="007A23CC"/>
    <w:rsid w:val="007A26AA"/>
    <w:rsid w:val="007A2779"/>
    <w:rsid w:val="007A27A6"/>
    <w:rsid w:val="007A2D1A"/>
    <w:rsid w:val="007A2DAE"/>
    <w:rsid w:val="007A312E"/>
    <w:rsid w:val="007A36EC"/>
    <w:rsid w:val="007A382A"/>
    <w:rsid w:val="007A39A9"/>
    <w:rsid w:val="007A3AFC"/>
    <w:rsid w:val="007A3E7B"/>
    <w:rsid w:val="007A3FA6"/>
    <w:rsid w:val="007A3FEF"/>
    <w:rsid w:val="007A431C"/>
    <w:rsid w:val="007A4C72"/>
    <w:rsid w:val="007A4E5D"/>
    <w:rsid w:val="007A4EC7"/>
    <w:rsid w:val="007A50AF"/>
    <w:rsid w:val="007A5205"/>
    <w:rsid w:val="007A53C7"/>
    <w:rsid w:val="007A576D"/>
    <w:rsid w:val="007A5795"/>
    <w:rsid w:val="007A58C7"/>
    <w:rsid w:val="007A5984"/>
    <w:rsid w:val="007A5D27"/>
    <w:rsid w:val="007A5E11"/>
    <w:rsid w:val="007A6095"/>
    <w:rsid w:val="007A6D4D"/>
    <w:rsid w:val="007A701D"/>
    <w:rsid w:val="007A70EB"/>
    <w:rsid w:val="007A7155"/>
    <w:rsid w:val="007A74DC"/>
    <w:rsid w:val="007A75FC"/>
    <w:rsid w:val="007A7629"/>
    <w:rsid w:val="007A77D7"/>
    <w:rsid w:val="007A7B37"/>
    <w:rsid w:val="007A7B81"/>
    <w:rsid w:val="007A7E5E"/>
    <w:rsid w:val="007A7F02"/>
    <w:rsid w:val="007B012B"/>
    <w:rsid w:val="007B0369"/>
    <w:rsid w:val="007B03B7"/>
    <w:rsid w:val="007B0661"/>
    <w:rsid w:val="007B074B"/>
    <w:rsid w:val="007B07B6"/>
    <w:rsid w:val="007B087C"/>
    <w:rsid w:val="007B0B45"/>
    <w:rsid w:val="007B0C47"/>
    <w:rsid w:val="007B0D07"/>
    <w:rsid w:val="007B0E4E"/>
    <w:rsid w:val="007B0FA8"/>
    <w:rsid w:val="007B103C"/>
    <w:rsid w:val="007B1103"/>
    <w:rsid w:val="007B1383"/>
    <w:rsid w:val="007B18B3"/>
    <w:rsid w:val="007B247A"/>
    <w:rsid w:val="007B25AE"/>
    <w:rsid w:val="007B293F"/>
    <w:rsid w:val="007B297D"/>
    <w:rsid w:val="007B2D08"/>
    <w:rsid w:val="007B2E7F"/>
    <w:rsid w:val="007B32F6"/>
    <w:rsid w:val="007B33C6"/>
    <w:rsid w:val="007B356C"/>
    <w:rsid w:val="007B3A1F"/>
    <w:rsid w:val="007B3ADA"/>
    <w:rsid w:val="007B3C6B"/>
    <w:rsid w:val="007B404D"/>
    <w:rsid w:val="007B426E"/>
    <w:rsid w:val="007B429B"/>
    <w:rsid w:val="007B438A"/>
    <w:rsid w:val="007B44AC"/>
    <w:rsid w:val="007B4517"/>
    <w:rsid w:val="007B45E2"/>
    <w:rsid w:val="007B4627"/>
    <w:rsid w:val="007B48B8"/>
    <w:rsid w:val="007B4C9C"/>
    <w:rsid w:val="007B50D1"/>
    <w:rsid w:val="007B5690"/>
    <w:rsid w:val="007B5CF0"/>
    <w:rsid w:val="007B5F59"/>
    <w:rsid w:val="007B5FF7"/>
    <w:rsid w:val="007B62DC"/>
    <w:rsid w:val="007B64DE"/>
    <w:rsid w:val="007B66E4"/>
    <w:rsid w:val="007B6AAF"/>
    <w:rsid w:val="007B6AE5"/>
    <w:rsid w:val="007B6D06"/>
    <w:rsid w:val="007B710A"/>
    <w:rsid w:val="007B7387"/>
    <w:rsid w:val="007B7951"/>
    <w:rsid w:val="007B7B47"/>
    <w:rsid w:val="007B7F70"/>
    <w:rsid w:val="007C032D"/>
    <w:rsid w:val="007C033B"/>
    <w:rsid w:val="007C04ED"/>
    <w:rsid w:val="007C0604"/>
    <w:rsid w:val="007C0851"/>
    <w:rsid w:val="007C0A87"/>
    <w:rsid w:val="007C0B0E"/>
    <w:rsid w:val="007C10B7"/>
    <w:rsid w:val="007C123B"/>
    <w:rsid w:val="007C125D"/>
    <w:rsid w:val="007C13C1"/>
    <w:rsid w:val="007C17BE"/>
    <w:rsid w:val="007C2278"/>
    <w:rsid w:val="007C2351"/>
    <w:rsid w:val="007C23E7"/>
    <w:rsid w:val="007C2DE4"/>
    <w:rsid w:val="007C3015"/>
    <w:rsid w:val="007C33D2"/>
    <w:rsid w:val="007C35BC"/>
    <w:rsid w:val="007C361C"/>
    <w:rsid w:val="007C3721"/>
    <w:rsid w:val="007C37C9"/>
    <w:rsid w:val="007C3929"/>
    <w:rsid w:val="007C3FB7"/>
    <w:rsid w:val="007C40BD"/>
    <w:rsid w:val="007C44C2"/>
    <w:rsid w:val="007C48A7"/>
    <w:rsid w:val="007C4E63"/>
    <w:rsid w:val="007C5038"/>
    <w:rsid w:val="007C5056"/>
    <w:rsid w:val="007C5074"/>
    <w:rsid w:val="007C50F1"/>
    <w:rsid w:val="007C5136"/>
    <w:rsid w:val="007C552D"/>
    <w:rsid w:val="007C58C8"/>
    <w:rsid w:val="007C5AFE"/>
    <w:rsid w:val="007C5D58"/>
    <w:rsid w:val="007C65ED"/>
    <w:rsid w:val="007C6776"/>
    <w:rsid w:val="007C6D84"/>
    <w:rsid w:val="007C6DC0"/>
    <w:rsid w:val="007C6E9B"/>
    <w:rsid w:val="007C6F19"/>
    <w:rsid w:val="007C712D"/>
    <w:rsid w:val="007C728A"/>
    <w:rsid w:val="007C78C7"/>
    <w:rsid w:val="007C78FA"/>
    <w:rsid w:val="007C7F1F"/>
    <w:rsid w:val="007C7F32"/>
    <w:rsid w:val="007D00B1"/>
    <w:rsid w:val="007D0642"/>
    <w:rsid w:val="007D0752"/>
    <w:rsid w:val="007D0F9F"/>
    <w:rsid w:val="007D0FE2"/>
    <w:rsid w:val="007D1291"/>
    <w:rsid w:val="007D1600"/>
    <w:rsid w:val="007D1846"/>
    <w:rsid w:val="007D1893"/>
    <w:rsid w:val="007D1916"/>
    <w:rsid w:val="007D1941"/>
    <w:rsid w:val="007D1CE9"/>
    <w:rsid w:val="007D247C"/>
    <w:rsid w:val="007D2751"/>
    <w:rsid w:val="007D2B24"/>
    <w:rsid w:val="007D2BD3"/>
    <w:rsid w:val="007D3370"/>
    <w:rsid w:val="007D3446"/>
    <w:rsid w:val="007D3668"/>
    <w:rsid w:val="007D36C5"/>
    <w:rsid w:val="007D3735"/>
    <w:rsid w:val="007D3D7D"/>
    <w:rsid w:val="007D3FC6"/>
    <w:rsid w:val="007D42DF"/>
    <w:rsid w:val="007D4565"/>
    <w:rsid w:val="007D4712"/>
    <w:rsid w:val="007D488C"/>
    <w:rsid w:val="007D4A3E"/>
    <w:rsid w:val="007D4B27"/>
    <w:rsid w:val="007D4E34"/>
    <w:rsid w:val="007D53CC"/>
    <w:rsid w:val="007D54A8"/>
    <w:rsid w:val="007D5630"/>
    <w:rsid w:val="007D5747"/>
    <w:rsid w:val="007D5E19"/>
    <w:rsid w:val="007D6150"/>
    <w:rsid w:val="007D696A"/>
    <w:rsid w:val="007D6A57"/>
    <w:rsid w:val="007D712F"/>
    <w:rsid w:val="007D785F"/>
    <w:rsid w:val="007D78E0"/>
    <w:rsid w:val="007D796B"/>
    <w:rsid w:val="007D7B54"/>
    <w:rsid w:val="007D7B67"/>
    <w:rsid w:val="007D7BF2"/>
    <w:rsid w:val="007D7C1B"/>
    <w:rsid w:val="007E0298"/>
    <w:rsid w:val="007E033D"/>
    <w:rsid w:val="007E039D"/>
    <w:rsid w:val="007E0665"/>
    <w:rsid w:val="007E0AB1"/>
    <w:rsid w:val="007E0C90"/>
    <w:rsid w:val="007E0EA0"/>
    <w:rsid w:val="007E0FB7"/>
    <w:rsid w:val="007E1008"/>
    <w:rsid w:val="007E10C5"/>
    <w:rsid w:val="007E118C"/>
    <w:rsid w:val="007E145D"/>
    <w:rsid w:val="007E15A0"/>
    <w:rsid w:val="007E16E5"/>
    <w:rsid w:val="007E1825"/>
    <w:rsid w:val="007E1832"/>
    <w:rsid w:val="007E1924"/>
    <w:rsid w:val="007E1ABE"/>
    <w:rsid w:val="007E1CBD"/>
    <w:rsid w:val="007E1D8E"/>
    <w:rsid w:val="007E21E8"/>
    <w:rsid w:val="007E26C4"/>
    <w:rsid w:val="007E2C98"/>
    <w:rsid w:val="007E2CDF"/>
    <w:rsid w:val="007E3D26"/>
    <w:rsid w:val="007E3E04"/>
    <w:rsid w:val="007E3E5F"/>
    <w:rsid w:val="007E3FE9"/>
    <w:rsid w:val="007E43EC"/>
    <w:rsid w:val="007E4644"/>
    <w:rsid w:val="007E46BC"/>
    <w:rsid w:val="007E48BE"/>
    <w:rsid w:val="007E4949"/>
    <w:rsid w:val="007E533A"/>
    <w:rsid w:val="007E588B"/>
    <w:rsid w:val="007E5BBC"/>
    <w:rsid w:val="007E5C23"/>
    <w:rsid w:val="007E5D67"/>
    <w:rsid w:val="007E601C"/>
    <w:rsid w:val="007E6686"/>
    <w:rsid w:val="007E674F"/>
    <w:rsid w:val="007E6931"/>
    <w:rsid w:val="007E6976"/>
    <w:rsid w:val="007E6A4F"/>
    <w:rsid w:val="007E6DBC"/>
    <w:rsid w:val="007E6F29"/>
    <w:rsid w:val="007E71A0"/>
    <w:rsid w:val="007E7600"/>
    <w:rsid w:val="007E76F9"/>
    <w:rsid w:val="007E7798"/>
    <w:rsid w:val="007E791B"/>
    <w:rsid w:val="007E7A40"/>
    <w:rsid w:val="007E7D82"/>
    <w:rsid w:val="007E7E45"/>
    <w:rsid w:val="007E7EC3"/>
    <w:rsid w:val="007E7F2F"/>
    <w:rsid w:val="007F039D"/>
    <w:rsid w:val="007F0838"/>
    <w:rsid w:val="007F0892"/>
    <w:rsid w:val="007F0959"/>
    <w:rsid w:val="007F0B43"/>
    <w:rsid w:val="007F0EFD"/>
    <w:rsid w:val="007F1024"/>
    <w:rsid w:val="007F11E2"/>
    <w:rsid w:val="007F14F8"/>
    <w:rsid w:val="007F160E"/>
    <w:rsid w:val="007F16FE"/>
    <w:rsid w:val="007F18FC"/>
    <w:rsid w:val="007F2158"/>
    <w:rsid w:val="007F2367"/>
    <w:rsid w:val="007F2583"/>
    <w:rsid w:val="007F269A"/>
    <w:rsid w:val="007F29F2"/>
    <w:rsid w:val="007F2D9A"/>
    <w:rsid w:val="007F2F24"/>
    <w:rsid w:val="007F3083"/>
    <w:rsid w:val="007F3141"/>
    <w:rsid w:val="007F3251"/>
    <w:rsid w:val="007F339F"/>
    <w:rsid w:val="007F3690"/>
    <w:rsid w:val="007F38FF"/>
    <w:rsid w:val="007F3C0C"/>
    <w:rsid w:val="007F3D91"/>
    <w:rsid w:val="007F4315"/>
    <w:rsid w:val="007F4792"/>
    <w:rsid w:val="007F4ABF"/>
    <w:rsid w:val="007F4DFD"/>
    <w:rsid w:val="007F50E6"/>
    <w:rsid w:val="007F5181"/>
    <w:rsid w:val="007F543F"/>
    <w:rsid w:val="007F545F"/>
    <w:rsid w:val="007F551A"/>
    <w:rsid w:val="007F5550"/>
    <w:rsid w:val="007F566D"/>
    <w:rsid w:val="007F571C"/>
    <w:rsid w:val="007F587D"/>
    <w:rsid w:val="007F5956"/>
    <w:rsid w:val="007F5B04"/>
    <w:rsid w:val="007F5E13"/>
    <w:rsid w:val="007F6050"/>
    <w:rsid w:val="007F6052"/>
    <w:rsid w:val="007F62C9"/>
    <w:rsid w:val="007F6431"/>
    <w:rsid w:val="007F645C"/>
    <w:rsid w:val="007F66F5"/>
    <w:rsid w:val="007F6859"/>
    <w:rsid w:val="007F69C0"/>
    <w:rsid w:val="007F6AD7"/>
    <w:rsid w:val="007F6B90"/>
    <w:rsid w:val="007F6BC9"/>
    <w:rsid w:val="007F6CA8"/>
    <w:rsid w:val="007F6D21"/>
    <w:rsid w:val="007F6D62"/>
    <w:rsid w:val="007F6F68"/>
    <w:rsid w:val="007F7063"/>
    <w:rsid w:val="007F7341"/>
    <w:rsid w:val="007F77AB"/>
    <w:rsid w:val="007F7981"/>
    <w:rsid w:val="007F7CFA"/>
    <w:rsid w:val="00800203"/>
    <w:rsid w:val="00800406"/>
    <w:rsid w:val="00800672"/>
    <w:rsid w:val="00800A0D"/>
    <w:rsid w:val="00800CF1"/>
    <w:rsid w:val="00800D7B"/>
    <w:rsid w:val="00800EA8"/>
    <w:rsid w:val="00800FCA"/>
    <w:rsid w:val="0080133B"/>
    <w:rsid w:val="00801503"/>
    <w:rsid w:val="00801736"/>
    <w:rsid w:val="00801996"/>
    <w:rsid w:val="00801B7B"/>
    <w:rsid w:val="00801DE0"/>
    <w:rsid w:val="0080217D"/>
    <w:rsid w:val="0080262B"/>
    <w:rsid w:val="00802A5E"/>
    <w:rsid w:val="00802D6F"/>
    <w:rsid w:val="00802FFF"/>
    <w:rsid w:val="008034CA"/>
    <w:rsid w:val="0080378A"/>
    <w:rsid w:val="00803877"/>
    <w:rsid w:val="008038A6"/>
    <w:rsid w:val="00803AA9"/>
    <w:rsid w:val="00803CAE"/>
    <w:rsid w:val="00803D23"/>
    <w:rsid w:val="00803E9E"/>
    <w:rsid w:val="008040BE"/>
    <w:rsid w:val="0080418B"/>
    <w:rsid w:val="008042AC"/>
    <w:rsid w:val="0080435A"/>
    <w:rsid w:val="00804388"/>
    <w:rsid w:val="008044DC"/>
    <w:rsid w:val="008046CF"/>
    <w:rsid w:val="00804763"/>
    <w:rsid w:val="0080495B"/>
    <w:rsid w:val="00804A80"/>
    <w:rsid w:val="00804EBD"/>
    <w:rsid w:val="00804F30"/>
    <w:rsid w:val="00804F46"/>
    <w:rsid w:val="008053A6"/>
    <w:rsid w:val="0080564E"/>
    <w:rsid w:val="00805909"/>
    <w:rsid w:val="0080595B"/>
    <w:rsid w:val="00805AE7"/>
    <w:rsid w:val="00805B70"/>
    <w:rsid w:val="00805F82"/>
    <w:rsid w:val="00806224"/>
    <w:rsid w:val="008063E7"/>
    <w:rsid w:val="008064C5"/>
    <w:rsid w:val="0080699E"/>
    <w:rsid w:val="00806CEE"/>
    <w:rsid w:val="0080735B"/>
    <w:rsid w:val="008073D7"/>
    <w:rsid w:val="0080741C"/>
    <w:rsid w:val="00807A57"/>
    <w:rsid w:val="00807B25"/>
    <w:rsid w:val="00807D60"/>
    <w:rsid w:val="00807ECF"/>
    <w:rsid w:val="008102E1"/>
    <w:rsid w:val="00810337"/>
    <w:rsid w:val="00810502"/>
    <w:rsid w:val="0081086A"/>
    <w:rsid w:val="008110BD"/>
    <w:rsid w:val="0081126A"/>
    <w:rsid w:val="00811287"/>
    <w:rsid w:val="008112D4"/>
    <w:rsid w:val="0081134D"/>
    <w:rsid w:val="008113D5"/>
    <w:rsid w:val="00811F33"/>
    <w:rsid w:val="00812076"/>
    <w:rsid w:val="008121F7"/>
    <w:rsid w:val="008123A9"/>
    <w:rsid w:val="008123D0"/>
    <w:rsid w:val="00812580"/>
    <w:rsid w:val="00812890"/>
    <w:rsid w:val="00812B5A"/>
    <w:rsid w:val="00812D1C"/>
    <w:rsid w:val="00812E94"/>
    <w:rsid w:val="008131D4"/>
    <w:rsid w:val="00813674"/>
    <w:rsid w:val="0081369E"/>
    <w:rsid w:val="00813802"/>
    <w:rsid w:val="00814006"/>
    <w:rsid w:val="00814012"/>
    <w:rsid w:val="008140E1"/>
    <w:rsid w:val="0081424F"/>
    <w:rsid w:val="00814348"/>
    <w:rsid w:val="0081498C"/>
    <w:rsid w:val="00814A0D"/>
    <w:rsid w:val="00814E66"/>
    <w:rsid w:val="00814EC0"/>
    <w:rsid w:val="00814EC1"/>
    <w:rsid w:val="0081506A"/>
    <w:rsid w:val="008150B0"/>
    <w:rsid w:val="008157F9"/>
    <w:rsid w:val="00815841"/>
    <w:rsid w:val="00815E69"/>
    <w:rsid w:val="00816608"/>
    <w:rsid w:val="00816664"/>
    <w:rsid w:val="008168FC"/>
    <w:rsid w:val="00816B62"/>
    <w:rsid w:val="00816C27"/>
    <w:rsid w:val="008171DB"/>
    <w:rsid w:val="008177CC"/>
    <w:rsid w:val="00817890"/>
    <w:rsid w:val="00817A65"/>
    <w:rsid w:val="00817A69"/>
    <w:rsid w:val="00817C9C"/>
    <w:rsid w:val="00817CD9"/>
    <w:rsid w:val="00820018"/>
    <w:rsid w:val="008200E5"/>
    <w:rsid w:val="0082014C"/>
    <w:rsid w:val="00820249"/>
    <w:rsid w:val="0082062E"/>
    <w:rsid w:val="0082068D"/>
    <w:rsid w:val="0082075E"/>
    <w:rsid w:val="0082099E"/>
    <w:rsid w:val="00820A88"/>
    <w:rsid w:val="00820E73"/>
    <w:rsid w:val="00820EBC"/>
    <w:rsid w:val="00820FFF"/>
    <w:rsid w:val="008212B2"/>
    <w:rsid w:val="008218A6"/>
    <w:rsid w:val="00821C13"/>
    <w:rsid w:val="008221D2"/>
    <w:rsid w:val="0082287F"/>
    <w:rsid w:val="00822949"/>
    <w:rsid w:val="008229B7"/>
    <w:rsid w:val="00822C72"/>
    <w:rsid w:val="00822D49"/>
    <w:rsid w:val="00822EB6"/>
    <w:rsid w:val="0082322E"/>
    <w:rsid w:val="00823364"/>
    <w:rsid w:val="008236DC"/>
    <w:rsid w:val="00823ADE"/>
    <w:rsid w:val="00823FE5"/>
    <w:rsid w:val="0082403B"/>
    <w:rsid w:val="00824091"/>
    <w:rsid w:val="00824173"/>
    <w:rsid w:val="008245F2"/>
    <w:rsid w:val="0082475A"/>
    <w:rsid w:val="00824793"/>
    <w:rsid w:val="008249B0"/>
    <w:rsid w:val="00824A32"/>
    <w:rsid w:val="00824C3E"/>
    <w:rsid w:val="00824F2F"/>
    <w:rsid w:val="00824FD2"/>
    <w:rsid w:val="00825437"/>
    <w:rsid w:val="00825730"/>
    <w:rsid w:val="00825970"/>
    <w:rsid w:val="008261F9"/>
    <w:rsid w:val="008265EA"/>
    <w:rsid w:val="008266E6"/>
    <w:rsid w:val="00826F1B"/>
    <w:rsid w:val="00826F2C"/>
    <w:rsid w:val="0082712C"/>
    <w:rsid w:val="00827190"/>
    <w:rsid w:val="0082733F"/>
    <w:rsid w:val="00827450"/>
    <w:rsid w:val="008274B9"/>
    <w:rsid w:val="00827581"/>
    <w:rsid w:val="008275F4"/>
    <w:rsid w:val="008277D2"/>
    <w:rsid w:val="00827886"/>
    <w:rsid w:val="00827F0B"/>
    <w:rsid w:val="0083065F"/>
    <w:rsid w:val="00830B1B"/>
    <w:rsid w:val="00830C1E"/>
    <w:rsid w:val="00830C92"/>
    <w:rsid w:val="00830D40"/>
    <w:rsid w:val="00831157"/>
    <w:rsid w:val="00831393"/>
    <w:rsid w:val="0083145C"/>
    <w:rsid w:val="00831ABA"/>
    <w:rsid w:val="00831EF5"/>
    <w:rsid w:val="008323A3"/>
    <w:rsid w:val="00832500"/>
    <w:rsid w:val="00832C68"/>
    <w:rsid w:val="00832C8A"/>
    <w:rsid w:val="00832DC6"/>
    <w:rsid w:val="00832E21"/>
    <w:rsid w:val="008332B1"/>
    <w:rsid w:val="0083338C"/>
    <w:rsid w:val="008333CC"/>
    <w:rsid w:val="008335F1"/>
    <w:rsid w:val="008337EF"/>
    <w:rsid w:val="00833A97"/>
    <w:rsid w:val="00833AEA"/>
    <w:rsid w:val="00833D28"/>
    <w:rsid w:val="00833E3D"/>
    <w:rsid w:val="00833F78"/>
    <w:rsid w:val="00834462"/>
    <w:rsid w:val="0083452C"/>
    <w:rsid w:val="0083463A"/>
    <w:rsid w:val="008347EF"/>
    <w:rsid w:val="00834973"/>
    <w:rsid w:val="00834B10"/>
    <w:rsid w:val="00834CEF"/>
    <w:rsid w:val="00834D33"/>
    <w:rsid w:val="00834D3C"/>
    <w:rsid w:val="008351C3"/>
    <w:rsid w:val="00835325"/>
    <w:rsid w:val="00835412"/>
    <w:rsid w:val="008354F6"/>
    <w:rsid w:val="008355CE"/>
    <w:rsid w:val="008355DC"/>
    <w:rsid w:val="00835990"/>
    <w:rsid w:val="00835B50"/>
    <w:rsid w:val="008365F7"/>
    <w:rsid w:val="00836CD0"/>
    <w:rsid w:val="0083715A"/>
    <w:rsid w:val="0083727E"/>
    <w:rsid w:val="00837332"/>
    <w:rsid w:val="0083736C"/>
    <w:rsid w:val="008375B7"/>
    <w:rsid w:val="008379E5"/>
    <w:rsid w:val="00837BF6"/>
    <w:rsid w:val="00837FAF"/>
    <w:rsid w:val="0084004F"/>
    <w:rsid w:val="008401C3"/>
    <w:rsid w:val="008402FA"/>
    <w:rsid w:val="008403E6"/>
    <w:rsid w:val="008404D1"/>
    <w:rsid w:val="008404EB"/>
    <w:rsid w:val="008406F6"/>
    <w:rsid w:val="00840778"/>
    <w:rsid w:val="00840A58"/>
    <w:rsid w:val="00840A9F"/>
    <w:rsid w:val="00840D66"/>
    <w:rsid w:val="00840E3A"/>
    <w:rsid w:val="00840EFA"/>
    <w:rsid w:val="0084135A"/>
    <w:rsid w:val="00841604"/>
    <w:rsid w:val="0084163E"/>
    <w:rsid w:val="008416C8"/>
    <w:rsid w:val="008419A3"/>
    <w:rsid w:val="00841A49"/>
    <w:rsid w:val="00841B11"/>
    <w:rsid w:val="00841DC8"/>
    <w:rsid w:val="00841DD2"/>
    <w:rsid w:val="00841EF1"/>
    <w:rsid w:val="0084203C"/>
    <w:rsid w:val="00842175"/>
    <w:rsid w:val="0084225A"/>
    <w:rsid w:val="008422F7"/>
    <w:rsid w:val="00842802"/>
    <w:rsid w:val="008428A1"/>
    <w:rsid w:val="00842FB7"/>
    <w:rsid w:val="00843140"/>
    <w:rsid w:val="0084330B"/>
    <w:rsid w:val="00843825"/>
    <w:rsid w:val="008439E4"/>
    <w:rsid w:val="00843C3B"/>
    <w:rsid w:val="00844395"/>
    <w:rsid w:val="008446F7"/>
    <w:rsid w:val="008449F1"/>
    <w:rsid w:val="00844C68"/>
    <w:rsid w:val="00844D18"/>
    <w:rsid w:val="00844D61"/>
    <w:rsid w:val="00844FC0"/>
    <w:rsid w:val="008454AF"/>
    <w:rsid w:val="00845501"/>
    <w:rsid w:val="00845503"/>
    <w:rsid w:val="00845CDD"/>
    <w:rsid w:val="00845F26"/>
    <w:rsid w:val="0084606A"/>
    <w:rsid w:val="00846397"/>
    <w:rsid w:val="008465C8"/>
    <w:rsid w:val="0084686F"/>
    <w:rsid w:val="0084690E"/>
    <w:rsid w:val="00846BC5"/>
    <w:rsid w:val="00846E13"/>
    <w:rsid w:val="008470B5"/>
    <w:rsid w:val="0084714B"/>
    <w:rsid w:val="00847290"/>
    <w:rsid w:val="008476A6"/>
    <w:rsid w:val="0084781C"/>
    <w:rsid w:val="00847C40"/>
    <w:rsid w:val="00847FAE"/>
    <w:rsid w:val="00850404"/>
    <w:rsid w:val="00850621"/>
    <w:rsid w:val="00850DB9"/>
    <w:rsid w:val="00850F88"/>
    <w:rsid w:val="00851225"/>
    <w:rsid w:val="008512E6"/>
    <w:rsid w:val="008513A3"/>
    <w:rsid w:val="008515D8"/>
    <w:rsid w:val="00851710"/>
    <w:rsid w:val="0085191E"/>
    <w:rsid w:val="008519FB"/>
    <w:rsid w:val="00851A03"/>
    <w:rsid w:val="00851D44"/>
    <w:rsid w:val="00851D4C"/>
    <w:rsid w:val="0085211B"/>
    <w:rsid w:val="00852240"/>
    <w:rsid w:val="0085228E"/>
    <w:rsid w:val="0085255E"/>
    <w:rsid w:val="008526E4"/>
    <w:rsid w:val="0085277D"/>
    <w:rsid w:val="008528B2"/>
    <w:rsid w:val="00852CB0"/>
    <w:rsid w:val="00852EEA"/>
    <w:rsid w:val="00852F98"/>
    <w:rsid w:val="008531D7"/>
    <w:rsid w:val="00853F15"/>
    <w:rsid w:val="00854312"/>
    <w:rsid w:val="00854343"/>
    <w:rsid w:val="00854347"/>
    <w:rsid w:val="008546FF"/>
    <w:rsid w:val="00854896"/>
    <w:rsid w:val="00854A8B"/>
    <w:rsid w:val="00854B96"/>
    <w:rsid w:val="00854D24"/>
    <w:rsid w:val="00854D39"/>
    <w:rsid w:val="00854DFC"/>
    <w:rsid w:val="0085500B"/>
    <w:rsid w:val="00855105"/>
    <w:rsid w:val="008554DC"/>
    <w:rsid w:val="008555AE"/>
    <w:rsid w:val="008556F2"/>
    <w:rsid w:val="00855717"/>
    <w:rsid w:val="00855976"/>
    <w:rsid w:val="00855D76"/>
    <w:rsid w:val="008567AA"/>
    <w:rsid w:val="008568EA"/>
    <w:rsid w:val="00856C22"/>
    <w:rsid w:val="00856C7E"/>
    <w:rsid w:val="00856DAD"/>
    <w:rsid w:val="0085708D"/>
    <w:rsid w:val="00857540"/>
    <w:rsid w:val="00857553"/>
    <w:rsid w:val="00857A7E"/>
    <w:rsid w:val="00860079"/>
    <w:rsid w:val="00860249"/>
    <w:rsid w:val="0086028C"/>
    <w:rsid w:val="008603C0"/>
    <w:rsid w:val="00860492"/>
    <w:rsid w:val="00860778"/>
    <w:rsid w:val="00860781"/>
    <w:rsid w:val="008608DE"/>
    <w:rsid w:val="00860DB3"/>
    <w:rsid w:val="00860FE5"/>
    <w:rsid w:val="00861260"/>
    <w:rsid w:val="00861485"/>
    <w:rsid w:val="008616F1"/>
    <w:rsid w:val="00861A5C"/>
    <w:rsid w:val="00861B3D"/>
    <w:rsid w:val="0086232B"/>
    <w:rsid w:val="0086266E"/>
    <w:rsid w:val="00862DDD"/>
    <w:rsid w:val="00863280"/>
    <w:rsid w:val="00863645"/>
    <w:rsid w:val="00863694"/>
    <w:rsid w:val="00863699"/>
    <w:rsid w:val="00863CE6"/>
    <w:rsid w:val="00863DEB"/>
    <w:rsid w:val="0086424E"/>
    <w:rsid w:val="008642CB"/>
    <w:rsid w:val="008643F6"/>
    <w:rsid w:val="008644CE"/>
    <w:rsid w:val="008647B4"/>
    <w:rsid w:val="00864895"/>
    <w:rsid w:val="0086498C"/>
    <w:rsid w:val="00864F12"/>
    <w:rsid w:val="00865071"/>
    <w:rsid w:val="008655FF"/>
    <w:rsid w:val="00865D33"/>
    <w:rsid w:val="00865D86"/>
    <w:rsid w:val="00865F2B"/>
    <w:rsid w:val="008664E2"/>
    <w:rsid w:val="00866761"/>
    <w:rsid w:val="00866C3D"/>
    <w:rsid w:val="00866D4B"/>
    <w:rsid w:val="00866F84"/>
    <w:rsid w:val="008670A6"/>
    <w:rsid w:val="00867191"/>
    <w:rsid w:val="008671CD"/>
    <w:rsid w:val="008674D8"/>
    <w:rsid w:val="0086761D"/>
    <w:rsid w:val="00867871"/>
    <w:rsid w:val="008678DE"/>
    <w:rsid w:val="00867E04"/>
    <w:rsid w:val="00867F4E"/>
    <w:rsid w:val="00870333"/>
    <w:rsid w:val="00870777"/>
    <w:rsid w:val="0087078B"/>
    <w:rsid w:val="008709F9"/>
    <w:rsid w:val="00870D5A"/>
    <w:rsid w:val="00870F73"/>
    <w:rsid w:val="0087102E"/>
    <w:rsid w:val="00871130"/>
    <w:rsid w:val="0087147C"/>
    <w:rsid w:val="008714B9"/>
    <w:rsid w:val="00871786"/>
    <w:rsid w:val="00871994"/>
    <w:rsid w:val="00871B19"/>
    <w:rsid w:val="00871BE0"/>
    <w:rsid w:val="00871D21"/>
    <w:rsid w:val="00872279"/>
    <w:rsid w:val="00872466"/>
    <w:rsid w:val="00872489"/>
    <w:rsid w:val="008725BC"/>
    <w:rsid w:val="00872B33"/>
    <w:rsid w:val="008734CD"/>
    <w:rsid w:val="008734F4"/>
    <w:rsid w:val="00873D61"/>
    <w:rsid w:val="00873F1D"/>
    <w:rsid w:val="00874226"/>
    <w:rsid w:val="00874394"/>
    <w:rsid w:val="00874403"/>
    <w:rsid w:val="008747E1"/>
    <w:rsid w:val="00874BE6"/>
    <w:rsid w:val="00874F70"/>
    <w:rsid w:val="00874FB6"/>
    <w:rsid w:val="008751D2"/>
    <w:rsid w:val="0087542B"/>
    <w:rsid w:val="00875480"/>
    <w:rsid w:val="00875531"/>
    <w:rsid w:val="008755BF"/>
    <w:rsid w:val="0087561E"/>
    <w:rsid w:val="00875B01"/>
    <w:rsid w:val="00875C85"/>
    <w:rsid w:val="00875C8D"/>
    <w:rsid w:val="00876433"/>
    <w:rsid w:val="0087654E"/>
    <w:rsid w:val="0087663B"/>
    <w:rsid w:val="0087664E"/>
    <w:rsid w:val="008767E5"/>
    <w:rsid w:val="008769EE"/>
    <w:rsid w:val="00876C9E"/>
    <w:rsid w:val="00876E9B"/>
    <w:rsid w:val="008771EF"/>
    <w:rsid w:val="0087727F"/>
    <w:rsid w:val="00877281"/>
    <w:rsid w:val="0087730E"/>
    <w:rsid w:val="0087735C"/>
    <w:rsid w:val="008776D0"/>
    <w:rsid w:val="008776E7"/>
    <w:rsid w:val="008778D2"/>
    <w:rsid w:val="00880597"/>
    <w:rsid w:val="00880907"/>
    <w:rsid w:val="008809F1"/>
    <w:rsid w:val="00880BA2"/>
    <w:rsid w:val="00880BBA"/>
    <w:rsid w:val="00880C12"/>
    <w:rsid w:val="00880D82"/>
    <w:rsid w:val="008811F0"/>
    <w:rsid w:val="00881393"/>
    <w:rsid w:val="00881523"/>
    <w:rsid w:val="008815AC"/>
    <w:rsid w:val="008815BC"/>
    <w:rsid w:val="00881C26"/>
    <w:rsid w:val="00881DE0"/>
    <w:rsid w:val="00882486"/>
    <w:rsid w:val="0088262F"/>
    <w:rsid w:val="00882639"/>
    <w:rsid w:val="008826A2"/>
    <w:rsid w:val="00882903"/>
    <w:rsid w:val="00882907"/>
    <w:rsid w:val="00883003"/>
    <w:rsid w:val="00883075"/>
    <w:rsid w:val="00883485"/>
    <w:rsid w:val="008834D9"/>
    <w:rsid w:val="008838A6"/>
    <w:rsid w:val="00883C17"/>
    <w:rsid w:val="00883E9D"/>
    <w:rsid w:val="0088408B"/>
    <w:rsid w:val="008841C2"/>
    <w:rsid w:val="00884221"/>
    <w:rsid w:val="008844A3"/>
    <w:rsid w:val="0088482A"/>
    <w:rsid w:val="008848C5"/>
    <w:rsid w:val="00884A18"/>
    <w:rsid w:val="00884E82"/>
    <w:rsid w:val="0088510D"/>
    <w:rsid w:val="00885384"/>
    <w:rsid w:val="00885669"/>
    <w:rsid w:val="00885B16"/>
    <w:rsid w:val="00885D2C"/>
    <w:rsid w:val="00885E6F"/>
    <w:rsid w:val="00885FA1"/>
    <w:rsid w:val="008862AA"/>
    <w:rsid w:val="00886592"/>
    <w:rsid w:val="008867C0"/>
    <w:rsid w:val="00886C6A"/>
    <w:rsid w:val="008871F5"/>
    <w:rsid w:val="008873A1"/>
    <w:rsid w:val="00887C31"/>
    <w:rsid w:val="00887D64"/>
    <w:rsid w:val="00887EC8"/>
    <w:rsid w:val="00890013"/>
    <w:rsid w:val="0089009B"/>
    <w:rsid w:val="008906BB"/>
    <w:rsid w:val="008906E8"/>
    <w:rsid w:val="00890F3B"/>
    <w:rsid w:val="00891B6D"/>
    <w:rsid w:val="00891B6E"/>
    <w:rsid w:val="00891C42"/>
    <w:rsid w:val="00891CF6"/>
    <w:rsid w:val="008923E0"/>
    <w:rsid w:val="00892571"/>
    <w:rsid w:val="008925A4"/>
    <w:rsid w:val="00892AFE"/>
    <w:rsid w:val="00892C28"/>
    <w:rsid w:val="00892DE1"/>
    <w:rsid w:val="00892EB7"/>
    <w:rsid w:val="00892FAD"/>
    <w:rsid w:val="008933C7"/>
    <w:rsid w:val="008933FF"/>
    <w:rsid w:val="00893402"/>
    <w:rsid w:val="00893802"/>
    <w:rsid w:val="00893880"/>
    <w:rsid w:val="00893E61"/>
    <w:rsid w:val="00893EA4"/>
    <w:rsid w:val="008943EA"/>
    <w:rsid w:val="008944D7"/>
    <w:rsid w:val="0089486F"/>
    <w:rsid w:val="008948BC"/>
    <w:rsid w:val="00894EF8"/>
    <w:rsid w:val="008950FA"/>
    <w:rsid w:val="008952DF"/>
    <w:rsid w:val="008953DD"/>
    <w:rsid w:val="0089556D"/>
    <w:rsid w:val="00895B31"/>
    <w:rsid w:val="00895EAB"/>
    <w:rsid w:val="0089634E"/>
    <w:rsid w:val="008963AA"/>
    <w:rsid w:val="00896429"/>
    <w:rsid w:val="00896578"/>
    <w:rsid w:val="008966C5"/>
    <w:rsid w:val="00896751"/>
    <w:rsid w:val="008968B3"/>
    <w:rsid w:val="00896AA9"/>
    <w:rsid w:val="00896B10"/>
    <w:rsid w:val="00896CE5"/>
    <w:rsid w:val="00896DF9"/>
    <w:rsid w:val="00896FFF"/>
    <w:rsid w:val="0089742A"/>
    <w:rsid w:val="008976FB"/>
    <w:rsid w:val="00897973"/>
    <w:rsid w:val="00897ED0"/>
    <w:rsid w:val="00897ED4"/>
    <w:rsid w:val="008A00D6"/>
    <w:rsid w:val="008A06FB"/>
    <w:rsid w:val="008A0983"/>
    <w:rsid w:val="008A0A81"/>
    <w:rsid w:val="008A0C20"/>
    <w:rsid w:val="008A0F60"/>
    <w:rsid w:val="008A1135"/>
    <w:rsid w:val="008A11C7"/>
    <w:rsid w:val="008A1305"/>
    <w:rsid w:val="008A18AE"/>
    <w:rsid w:val="008A196A"/>
    <w:rsid w:val="008A1BAA"/>
    <w:rsid w:val="008A1D23"/>
    <w:rsid w:val="008A1D50"/>
    <w:rsid w:val="008A25A3"/>
    <w:rsid w:val="008A2649"/>
    <w:rsid w:val="008A2718"/>
    <w:rsid w:val="008A2CCB"/>
    <w:rsid w:val="008A2E43"/>
    <w:rsid w:val="008A31A2"/>
    <w:rsid w:val="008A3279"/>
    <w:rsid w:val="008A330A"/>
    <w:rsid w:val="008A33A2"/>
    <w:rsid w:val="008A379A"/>
    <w:rsid w:val="008A38B7"/>
    <w:rsid w:val="008A3F9B"/>
    <w:rsid w:val="008A4EC8"/>
    <w:rsid w:val="008A4FCE"/>
    <w:rsid w:val="008A5531"/>
    <w:rsid w:val="008A57FC"/>
    <w:rsid w:val="008A5925"/>
    <w:rsid w:val="008A6677"/>
    <w:rsid w:val="008A6CDD"/>
    <w:rsid w:val="008A7434"/>
    <w:rsid w:val="008A7440"/>
    <w:rsid w:val="008A7C52"/>
    <w:rsid w:val="008A7DD6"/>
    <w:rsid w:val="008B0303"/>
    <w:rsid w:val="008B0497"/>
    <w:rsid w:val="008B0983"/>
    <w:rsid w:val="008B0E6A"/>
    <w:rsid w:val="008B10A3"/>
    <w:rsid w:val="008B1144"/>
    <w:rsid w:val="008B11F1"/>
    <w:rsid w:val="008B13BE"/>
    <w:rsid w:val="008B1494"/>
    <w:rsid w:val="008B19B4"/>
    <w:rsid w:val="008B19CB"/>
    <w:rsid w:val="008B1B85"/>
    <w:rsid w:val="008B2264"/>
    <w:rsid w:val="008B2429"/>
    <w:rsid w:val="008B24EC"/>
    <w:rsid w:val="008B2A0C"/>
    <w:rsid w:val="008B2F62"/>
    <w:rsid w:val="008B3358"/>
    <w:rsid w:val="008B38D3"/>
    <w:rsid w:val="008B394B"/>
    <w:rsid w:val="008B396C"/>
    <w:rsid w:val="008B3B52"/>
    <w:rsid w:val="008B3BE8"/>
    <w:rsid w:val="008B3C20"/>
    <w:rsid w:val="008B4129"/>
    <w:rsid w:val="008B4448"/>
    <w:rsid w:val="008B448F"/>
    <w:rsid w:val="008B457C"/>
    <w:rsid w:val="008B45B3"/>
    <w:rsid w:val="008B4855"/>
    <w:rsid w:val="008B4B20"/>
    <w:rsid w:val="008B4B64"/>
    <w:rsid w:val="008B4E8A"/>
    <w:rsid w:val="008B5022"/>
    <w:rsid w:val="008B5055"/>
    <w:rsid w:val="008B588F"/>
    <w:rsid w:val="008B5DC6"/>
    <w:rsid w:val="008B673C"/>
    <w:rsid w:val="008B6E79"/>
    <w:rsid w:val="008B7058"/>
    <w:rsid w:val="008B70C1"/>
    <w:rsid w:val="008B724F"/>
    <w:rsid w:val="008B7857"/>
    <w:rsid w:val="008B79E8"/>
    <w:rsid w:val="008B7ABD"/>
    <w:rsid w:val="008B7E62"/>
    <w:rsid w:val="008C02C4"/>
    <w:rsid w:val="008C0538"/>
    <w:rsid w:val="008C055F"/>
    <w:rsid w:val="008C0596"/>
    <w:rsid w:val="008C06EF"/>
    <w:rsid w:val="008C0705"/>
    <w:rsid w:val="008C0763"/>
    <w:rsid w:val="008C07D1"/>
    <w:rsid w:val="008C08BB"/>
    <w:rsid w:val="008C0971"/>
    <w:rsid w:val="008C0CF5"/>
    <w:rsid w:val="008C1568"/>
    <w:rsid w:val="008C15B9"/>
    <w:rsid w:val="008C172C"/>
    <w:rsid w:val="008C181E"/>
    <w:rsid w:val="008C2004"/>
    <w:rsid w:val="008C2138"/>
    <w:rsid w:val="008C22C0"/>
    <w:rsid w:val="008C23F5"/>
    <w:rsid w:val="008C29A3"/>
    <w:rsid w:val="008C2D1D"/>
    <w:rsid w:val="008C34D4"/>
    <w:rsid w:val="008C34F1"/>
    <w:rsid w:val="008C3A76"/>
    <w:rsid w:val="008C3F94"/>
    <w:rsid w:val="008C474D"/>
    <w:rsid w:val="008C487F"/>
    <w:rsid w:val="008C4B1F"/>
    <w:rsid w:val="008C4D64"/>
    <w:rsid w:val="008C4E95"/>
    <w:rsid w:val="008C52E6"/>
    <w:rsid w:val="008C53F1"/>
    <w:rsid w:val="008C54F5"/>
    <w:rsid w:val="008C5AA0"/>
    <w:rsid w:val="008C5E6F"/>
    <w:rsid w:val="008C5E82"/>
    <w:rsid w:val="008C5F51"/>
    <w:rsid w:val="008C5FB4"/>
    <w:rsid w:val="008C5FC5"/>
    <w:rsid w:val="008C6188"/>
    <w:rsid w:val="008C623F"/>
    <w:rsid w:val="008C62C7"/>
    <w:rsid w:val="008C62D4"/>
    <w:rsid w:val="008C646E"/>
    <w:rsid w:val="008C68A7"/>
    <w:rsid w:val="008C6A8F"/>
    <w:rsid w:val="008C6D48"/>
    <w:rsid w:val="008C7087"/>
    <w:rsid w:val="008C71B3"/>
    <w:rsid w:val="008C71E1"/>
    <w:rsid w:val="008C7394"/>
    <w:rsid w:val="008C7750"/>
    <w:rsid w:val="008C7B02"/>
    <w:rsid w:val="008C7D59"/>
    <w:rsid w:val="008C7F7F"/>
    <w:rsid w:val="008D006A"/>
    <w:rsid w:val="008D014C"/>
    <w:rsid w:val="008D06EF"/>
    <w:rsid w:val="008D078B"/>
    <w:rsid w:val="008D081C"/>
    <w:rsid w:val="008D0A61"/>
    <w:rsid w:val="008D0B19"/>
    <w:rsid w:val="008D0E3F"/>
    <w:rsid w:val="008D152F"/>
    <w:rsid w:val="008D1571"/>
    <w:rsid w:val="008D18AF"/>
    <w:rsid w:val="008D1C33"/>
    <w:rsid w:val="008D1E32"/>
    <w:rsid w:val="008D1EF2"/>
    <w:rsid w:val="008D204D"/>
    <w:rsid w:val="008D2497"/>
    <w:rsid w:val="008D26F3"/>
    <w:rsid w:val="008D2791"/>
    <w:rsid w:val="008D2890"/>
    <w:rsid w:val="008D2B5A"/>
    <w:rsid w:val="008D2C24"/>
    <w:rsid w:val="008D2F8E"/>
    <w:rsid w:val="008D2FA6"/>
    <w:rsid w:val="008D2FC9"/>
    <w:rsid w:val="008D30AC"/>
    <w:rsid w:val="008D31BA"/>
    <w:rsid w:val="008D35C1"/>
    <w:rsid w:val="008D362A"/>
    <w:rsid w:val="008D3AEC"/>
    <w:rsid w:val="008D3C19"/>
    <w:rsid w:val="008D3E3D"/>
    <w:rsid w:val="008D3E73"/>
    <w:rsid w:val="008D458A"/>
    <w:rsid w:val="008D469B"/>
    <w:rsid w:val="008D4701"/>
    <w:rsid w:val="008D48AF"/>
    <w:rsid w:val="008D4A26"/>
    <w:rsid w:val="008D4A5A"/>
    <w:rsid w:val="008D4C67"/>
    <w:rsid w:val="008D4D02"/>
    <w:rsid w:val="008D4FE9"/>
    <w:rsid w:val="008D5311"/>
    <w:rsid w:val="008D5367"/>
    <w:rsid w:val="008D53B4"/>
    <w:rsid w:val="008D572A"/>
    <w:rsid w:val="008D57C4"/>
    <w:rsid w:val="008D5ADB"/>
    <w:rsid w:val="008D5BD1"/>
    <w:rsid w:val="008D624A"/>
    <w:rsid w:val="008D6509"/>
    <w:rsid w:val="008D6542"/>
    <w:rsid w:val="008D667A"/>
    <w:rsid w:val="008D67D5"/>
    <w:rsid w:val="008D6A17"/>
    <w:rsid w:val="008D6E5B"/>
    <w:rsid w:val="008D6E97"/>
    <w:rsid w:val="008D70AC"/>
    <w:rsid w:val="008D712B"/>
    <w:rsid w:val="008D7130"/>
    <w:rsid w:val="008D737A"/>
    <w:rsid w:val="008D73EF"/>
    <w:rsid w:val="008D759F"/>
    <w:rsid w:val="008D7D61"/>
    <w:rsid w:val="008D7D98"/>
    <w:rsid w:val="008D7E1A"/>
    <w:rsid w:val="008E00F4"/>
    <w:rsid w:val="008E09EC"/>
    <w:rsid w:val="008E0A0F"/>
    <w:rsid w:val="008E0A2E"/>
    <w:rsid w:val="008E0BBF"/>
    <w:rsid w:val="008E0CB2"/>
    <w:rsid w:val="008E0F68"/>
    <w:rsid w:val="008E1036"/>
    <w:rsid w:val="008E11DF"/>
    <w:rsid w:val="008E17F7"/>
    <w:rsid w:val="008E1845"/>
    <w:rsid w:val="008E1AC8"/>
    <w:rsid w:val="008E1BBC"/>
    <w:rsid w:val="008E1C90"/>
    <w:rsid w:val="008E2094"/>
    <w:rsid w:val="008E24EA"/>
    <w:rsid w:val="008E250C"/>
    <w:rsid w:val="008E289F"/>
    <w:rsid w:val="008E2B06"/>
    <w:rsid w:val="008E2E6D"/>
    <w:rsid w:val="008E2F54"/>
    <w:rsid w:val="008E3234"/>
    <w:rsid w:val="008E33F8"/>
    <w:rsid w:val="008E3695"/>
    <w:rsid w:val="008E36DB"/>
    <w:rsid w:val="008E3EE1"/>
    <w:rsid w:val="008E3F71"/>
    <w:rsid w:val="008E4135"/>
    <w:rsid w:val="008E4227"/>
    <w:rsid w:val="008E433C"/>
    <w:rsid w:val="008E4523"/>
    <w:rsid w:val="008E46D3"/>
    <w:rsid w:val="008E4849"/>
    <w:rsid w:val="008E50DC"/>
    <w:rsid w:val="008E55F4"/>
    <w:rsid w:val="008E5643"/>
    <w:rsid w:val="008E56A5"/>
    <w:rsid w:val="008E56D2"/>
    <w:rsid w:val="008E57FF"/>
    <w:rsid w:val="008E5832"/>
    <w:rsid w:val="008E63A9"/>
    <w:rsid w:val="008E6474"/>
    <w:rsid w:val="008E687F"/>
    <w:rsid w:val="008E6967"/>
    <w:rsid w:val="008E69AC"/>
    <w:rsid w:val="008E6B6F"/>
    <w:rsid w:val="008E6E2A"/>
    <w:rsid w:val="008E6E97"/>
    <w:rsid w:val="008E742B"/>
    <w:rsid w:val="008E7AF3"/>
    <w:rsid w:val="008E7DE8"/>
    <w:rsid w:val="008F058C"/>
    <w:rsid w:val="008F0690"/>
    <w:rsid w:val="008F07B3"/>
    <w:rsid w:val="008F09B0"/>
    <w:rsid w:val="008F0CAF"/>
    <w:rsid w:val="008F0E63"/>
    <w:rsid w:val="008F0EF6"/>
    <w:rsid w:val="008F0FB5"/>
    <w:rsid w:val="008F1039"/>
    <w:rsid w:val="008F167A"/>
    <w:rsid w:val="008F1861"/>
    <w:rsid w:val="008F18B5"/>
    <w:rsid w:val="008F18F1"/>
    <w:rsid w:val="008F1959"/>
    <w:rsid w:val="008F19E3"/>
    <w:rsid w:val="008F2240"/>
    <w:rsid w:val="008F269E"/>
    <w:rsid w:val="008F2B60"/>
    <w:rsid w:val="008F2BEC"/>
    <w:rsid w:val="008F2F69"/>
    <w:rsid w:val="008F3602"/>
    <w:rsid w:val="008F3AAB"/>
    <w:rsid w:val="008F3E25"/>
    <w:rsid w:val="008F428D"/>
    <w:rsid w:val="008F4346"/>
    <w:rsid w:val="008F4690"/>
    <w:rsid w:val="008F47B8"/>
    <w:rsid w:val="008F4AB7"/>
    <w:rsid w:val="008F4AFE"/>
    <w:rsid w:val="008F4C70"/>
    <w:rsid w:val="008F4F2B"/>
    <w:rsid w:val="008F538D"/>
    <w:rsid w:val="008F542E"/>
    <w:rsid w:val="008F5435"/>
    <w:rsid w:val="008F55F2"/>
    <w:rsid w:val="008F58A2"/>
    <w:rsid w:val="008F5C7C"/>
    <w:rsid w:val="008F5C88"/>
    <w:rsid w:val="008F5D3C"/>
    <w:rsid w:val="008F5F43"/>
    <w:rsid w:val="008F6383"/>
    <w:rsid w:val="008F6463"/>
    <w:rsid w:val="008F66FA"/>
    <w:rsid w:val="008F670C"/>
    <w:rsid w:val="008F6B6B"/>
    <w:rsid w:val="008F6E22"/>
    <w:rsid w:val="008F73DC"/>
    <w:rsid w:val="008F753A"/>
    <w:rsid w:val="008F75A7"/>
    <w:rsid w:val="008F7773"/>
    <w:rsid w:val="008F791C"/>
    <w:rsid w:val="008F7956"/>
    <w:rsid w:val="008F7A4D"/>
    <w:rsid w:val="009000D2"/>
    <w:rsid w:val="009002D9"/>
    <w:rsid w:val="0090038B"/>
    <w:rsid w:val="009005AE"/>
    <w:rsid w:val="009008EB"/>
    <w:rsid w:val="00900F56"/>
    <w:rsid w:val="00901131"/>
    <w:rsid w:val="0090199F"/>
    <w:rsid w:val="0090208C"/>
    <w:rsid w:val="009020D5"/>
    <w:rsid w:val="00902231"/>
    <w:rsid w:val="00902513"/>
    <w:rsid w:val="00902663"/>
    <w:rsid w:val="0090271B"/>
    <w:rsid w:val="00902834"/>
    <w:rsid w:val="00902ADC"/>
    <w:rsid w:val="00902B01"/>
    <w:rsid w:val="00902CA3"/>
    <w:rsid w:val="00902CD9"/>
    <w:rsid w:val="00902D8C"/>
    <w:rsid w:val="00903094"/>
    <w:rsid w:val="009037F0"/>
    <w:rsid w:val="009038B8"/>
    <w:rsid w:val="0090394C"/>
    <w:rsid w:val="00903ACA"/>
    <w:rsid w:val="00903BED"/>
    <w:rsid w:val="009043E2"/>
    <w:rsid w:val="00904498"/>
    <w:rsid w:val="00905044"/>
    <w:rsid w:val="0090517C"/>
    <w:rsid w:val="00905375"/>
    <w:rsid w:val="0090551D"/>
    <w:rsid w:val="009055AE"/>
    <w:rsid w:val="009056BE"/>
    <w:rsid w:val="009059CA"/>
    <w:rsid w:val="00905EF1"/>
    <w:rsid w:val="0090650B"/>
    <w:rsid w:val="009065DD"/>
    <w:rsid w:val="0090664B"/>
    <w:rsid w:val="00906822"/>
    <w:rsid w:val="009068B7"/>
    <w:rsid w:val="009069AA"/>
    <w:rsid w:val="00906B82"/>
    <w:rsid w:val="0090708D"/>
    <w:rsid w:val="0090744E"/>
    <w:rsid w:val="009074A7"/>
    <w:rsid w:val="0090752B"/>
    <w:rsid w:val="009077DE"/>
    <w:rsid w:val="00907A48"/>
    <w:rsid w:val="00907C92"/>
    <w:rsid w:val="00907D26"/>
    <w:rsid w:val="00907DCB"/>
    <w:rsid w:val="00907E81"/>
    <w:rsid w:val="00910A5E"/>
    <w:rsid w:val="00910B76"/>
    <w:rsid w:val="00910B9F"/>
    <w:rsid w:val="00910BEE"/>
    <w:rsid w:val="00911146"/>
    <w:rsid w:val="009117CA"/>
    <w:rsid w:val="00911863"/>
    <w:rsid w:val="00911988"/>
    <w:rsid w:val="00911A41"/>
    <w:rsid w:val="00911A76"/>
    <w:rsid w:val="00911DA8"/>
    <w:rsid w:val="00911E7C"/>
    <w:rsid w:val="00911F03"/>
    <w:rsid w:val="009126A3"/>
    <w:rsid w:val="009126CE"/>
    <w:rsid w:val="00912789"/>
    <w:rsid w:val="009128D2"/>
    <w:rsid w:val="00912976"/>
    <w:rsid w:val="00912C81"/>
    <w:rsid w:val="00912C83"/>
    <w:rsid w:val="00912D0A"/>
    <w:rsid w:val="00912D4D"/>
    <w:rsid w:val="00912F60"/>
    <w:rsid w:val="00912F6A"/>
    <w:rsid w:val="0091311B"/>
    <w:rsid w:val="0091330F"/>
    <w:rsid w:val="009133B5"/>
    <w:rsid w:val="009133D2"/>
    <w:rsid w:val="0091363F"/>
    <w:rsid w:val="009136D8"/>
    <w:rsid w:val="00913712"/>
    <w:rsid w:val="0091385F"/>
    <w:rsid w:val="00913DB5"/>
    <w:rsid w:val="009144EF"/>
    <w:rsid w:val="00914ADB"/>
    <w:rsid w:val="00914BD1"/>
    <w:rsid w:val="00914C97"/>
    <w:rsid w:val="00914CF8"/>
    <w:rsid w:val="00914DF3"/>
    <w:rsid w:val="0091506A"/>
    <w:rsid w:val="0091517F"/>
    <w:rsid w:val="0091518A"/>
    <w:rsid w:val="00915453"/>
    <w:rsid w:val="00915502"/>
    <w:rsid w:val="009158FE"/>
    <w:rsid w:val="00915AF1"/>
    <w:rsid w:val="00915B83"/>
    <w:rsid w:val="00915C5C"/>
    <w:rsid w:val="00915F6A"/>
    <w:rsid w:val="00916207"/>
    <w:rsid w:val="009162DC"/>
    <w:rsid w:val="00916372"/>
    <w:rsid w:val="009169A5"/>
    <w:rsid w:val="00916A10"/>
    <w:rsid w:val="009171B4"/>
    <w:rsid w:val="009173EC"/>
    <w:rsid w:val="00917681"/>
    <w:rsid w:val="009177AB"/>
    <w:rsid w:val="009177E6"/>
    <w:rsid w:val="0091782F"/>
    <w:rsid w:val="00917A89"/>
    <w:rsid w:val="00917B09"/>
    <w:rsid w:val="00917D41"/>
    <w:rsid w:val="00917D7A"/>
    <w:rsid w:val="00917F53"/>
    <w:rsid w:val="0092041B"/>
    <w:rsid w:val="009207FA"/>
    <w:rsid w:val="00920822"/>
    <w:rsid w:val="00920CD1"/>
    <w:rsid w:val="00921443"/>
    <w:rsid w:val="00921536"/>
    <w:rsid w:val="009216B6"/>
    <w:rsid w:val="00921862"/>
    <w:rsid w:val="00921A87"/>
    <w:rsid w:val="00921D30"/>
    <w:rsid w:val="0092201A"/>
    <w:rsid w:val="00923296"/>
    <w:rsid w:val="0092360D"/>
    <w:rsid w:val="009238A5"/>
    <w:rsid w:val="0092416F"/>
    <w:rsid w:val="0092487B"/>
    <w:rsid w:val="00924A4A"/>
    <w:rsid w:val="00924BE4"/>
    <w:rsid w:val="00924E0D"/>
    <w:rsid w:val="00924FC2"/>
    <w:rsid w:val="0092508C"/>
    <w:rsid w:val="009250D6"/>
    <w:rsid w:val="00925131"/>
    <w:rsid w:val="00925423"/>
    <w:rsid w:val="00925872"/>
    <w:rsid w:val="00925F01"/>
    <w:rsid w:val="00925F50"/>
    <w:rsid w:val="00925F7F"/>
    <w:rsid w:val="009261F7"/>
    <w:rsid w:val="00926624"/>
    <w:rsid w:val="00926662"/>
    <w:rsid w:val="0092676A"/>
    <w:rsid w:val="00926F66"/>
    <w:rsid w:val="00926FDB"/>
    <w:rsid w:val="00927166"/>
    <w:rsid w:val="00927263"/>
    <w:rsid w:val="0092750E"/>
    <w:rsid w:val="00927863"/>
    <w:rsid w:val="00930394"/>
    <w:rsid w:val="00930E63"/>
    <w:rsid w:val="00930F8C"/>
    <w:rsid w:val="00931177"/>
    <w:rsid w:val="0093125A"/>
    <w:rsid w:val="0093130A"/>
    <w:rsid w:val="00931386"/>
    <w:rsid w:val="009314F9"/>
    <w:rsid w:val="009315BA"/>
    <w:rsid w:val="009319E0"/>
    <w:rsid w:val="00931F99"/>
    <w:rsid w:val="009321DA"/>
    <w:rsid w:val="009323D7"/>
    <w:rsid w:val="009325FA"/>
    <w:rsid w:val="00932D25"/>
    <w:rsid w:val="00933169"/>
    <w:rsid w:val="00933974"/>
    <w:rsid w:val="00933AB1"/>
    <w:rsid w:val="00933D20"/>
    <w:rsid w:val="00934341"/>
    <w:rsid w:val="00934D4C"/>
    <w:rsid w:val="00934FA5"/>
    <w:rsid w:val="009353FF"/>
    <w:rsid w:val="00935419"/>
    <w:rsid w:val="0093597F"/>
    <w:rsid w:val="00935F85"/>
    <w:rsid w:val="00936541"/>
    <w:rsid w:val="00936A8E"/>
    <w:rsid w:val="00936B7E"/>
    <w:rsid w:val="009371BB"/>
    <w:rsid w:val="009374BB"/>
    <w:rsid w:val="0093762A"/>
    <w:rsid w:val="0093773C"/>
    <w:rsid w:val="00937C57"/>
    <w:rsid w:val="00937FCB"/>
    <w:rsid w:val="00940369"/>
    <w:rsid w:val="00940507"/>
    <w:rsid w:val="009405B9"/>
    <w:rsid w:val="009408ED"/>
    <w:rsid w:val="0094091F"/>
    <w:rsid w:val="00940C87"/>
    <w:rsid w:val="00940DB7"/>
    <w:rsid w:val="00940EAB"/>
    <w:rsid w:val="00940EC2"/>
    <w:rsid w:val="00940FBC"/>
    <w:rsid w:val="00941283"/>
    <w:rsid w:val="009418C3"/>
    <w:rsid w:val="00941BC9"/>
    <w:rsid w:val="00941DBD"/>
    <w:rsid w:val="009420D1"/>
    <w:rsid w:val="00942697"/>
    <w:rsid w:val="009428E0"/>
    <w:rsid w:val="00942CC9"/>
    <w:rsid w:val="00942CE2"/>
    <w:rsid w:val="00942D3B"/>
    <w:rsid w:val="00943164"/>
    <w:rsid w:val="009438AF"/>
    <w:rsid w:val="00943AF3"/>
    <w:rsid w:val="00943D4C"/>
    <w:rsid w:val="0094403C"/>
    <w:rsid w:val="009441FB"/>
    <w:rsid w:val="009443F6"/>
    <w:rsid w:val="0094483C"/>
    <w:rsid w:val="009448FD"/>
    <w:rsid w:val="00944D1E"/>
    <w:rsid w:val="009454A8"/>
    <w:rsid w:val="00945F20"/>
    <w:rsid w:val="00946445"/>
    <w:rsid w:val="009468AE"/>
    <w:rsid w:val="00946A17"/>
    <w:rsid w:val="00946ACC"/>
    <w:rsid w:val="00947832"/>
    <w:rsid w:val="0094795C"/>
    <w:rsid w:val="00947A6F"/>
    <w:rsid w:val="00947F1B"/>
    <w:rsid w:val="009500C2"/>
    <w:rsid w:val="009501A1"/>
    <w:rsid w:val="009501B4"/>
    <w:rsid w:val="009505BD"/>
    <w:rsid w:val="00950619"/>
    <w:rsid w:val="00950776"/>
    <w:rsid w:val="009507D1"/>
    <w:rsid w:val="00950AE2"/>
    <w:rsid w:val="00950B11"/>
    <w:rsid w:val="00950B2C"/>
    <w:rsid w:val="00950B84"/>
    <w:rsid w:val="00950BA9"/>
    <w:rsid w:val="00950C35"/>
    <w:rsid w:val="00951461"/>
    <w:rsid w:val="0095167A"/>
    <w:rsid w:val="00951C2A"/>
    <w:rsid w:val="0095203F"/>
    <w:rsid w:val="0095267F"/>
    <w:rsid w:val="00952B0B"/>
    <w:rsid w:val="00952D72"/>
    <w:rsid w:val="00952E75"/>
    <w:rsid w:val="00952F04"/>
    <w:rsid w:val="009534B2"/>
    <w:rsid w:val="00953502"/>
    <w:rsid w:val="009539DF"/>
    <w:rsid w:val="00953B8E"/>
    <w:rsid w:val="00953D87"/>
    <w:rsid w:val="00954010"/>
    <w:rsid w:val="0095414F"/>
    <w:rsid w:val="009543AF"/>
    <w:rsid w:val="009544E5"/>
    <w:rsid w:val="00954586"/>
    <w:rsid w:val="00954979"/>
    <w:rsid w:val="00954D03"/>
    <w:rsid w:val="009551A2"/>
    <w:rsid w:val="00955218"/>
    <w:rsid w:val="00955426"/>
    <w:rsid w:val="00955696"/>
    <w:rsid w:val="0095587A"/>
    <w:rsid w:val="00955888"/>
    <w:rsid w:val="00955AE1"/>
    <w:rsid w:val="00955CD2"/>
    <w:rsid w:val="00955E02"/>
    <w:rsid w:val="00955EC6"/>
    <w:rsid w:val="00955F1B"/>
    <w:rsid w:val="00955F4E"/>
    <w:rsid w:val="00956545"/>
    <w:rsid w:val="00956A6F"/>
    <w:rsid w:val="00956ADE"/>
    <w:rsid w:val="00956D38"/>
    <w:rsid w:val="00956FD6"/>
    <w:rsid w:val="009571C8"/>
    <w:rsid w:val="00957580"/>
    <w:rsid w:val="00957CA0"/>
    <w:rsid w:val="00957D28"/>
    <w:rsid w:val="00957D5E"/>
    <w:rsid w:val="00957DEA"/>
    <w:rsid w:val="00960325"/>
    <w:rsid w:val="00960363"/>
    <w:rsid w:val="0096044F"/>
    <w:rsid w:val="009604EF"/>
    <w:rsid w:val="00960507"/>
    <w:rsid w:val="009606E3"/>
    <w:rsid w:val="009608A3"/>
    <w:rsid w:val="00960B03"/>
    <w:rsid w:val="00960BDF"/>
    <w:rsid w:val="00960C83"/>
    <w:rsid w:val="00960D24"/>
    <w:rsid w:val="00960E26"/>
    <w:rsid w:val="00960E30"/>
    <w:rsid w:val="0096133D"/>
    <w:rsid w:val="00961486"/>
    <w:rsid w:val="009614BF"/>
    <w:rsid w:val="009617C0"/>
    <w:rsid w:val="009617EA"/>
    <w:rsid w:val="00961A84"/>
    <w:rsid w:val="00961C1D"/>
    <w:rsid w:val="00962020"/>
    <w:rsid w:val="009620F1"/>
    <w:rsid w:val="009624DA"/>
    <w:rsid w:val="0096254E"/>
    <w:rsid w:val="00962707"/>
    <w:rsid w:val="00962ECD"/>
    <w:rsid w:val="00963A03"/>
    <w:rsid w:val="00963A53"/>
    <w:rsid w:val="00963DC7"/>
    <w:rsid w:val="00964027"/>
    <w:rsid w:val="00964052"/>
    <w:rsid w:val="0096423E"/>
    <w:rsid w:val="009642DE"/>
    <w:rsid w:val="0096442A"/>
    <w:rsid w:val="00964543"/>
    <w:rsid w:val="0096461A"/>
    <w:rsid w:val="0096473D"/>
    <w:rsid w:val="00964793"/>
    <w:rsid w:val="009647E9"/>
    <w:rsid w:val="00964AE6"/>
    <w:rsid w:val="00964BEC"/>
    <w:rsid w:val="00964FFF"/>
    <w:rsid w:val="0096526A"/>
    <w:rsid w:val="0096527E"/>
    <w:rsid w:val="009654ED"/>
    <w:rsid w:val="00965854"/>
    <w:rsid w:val="00965888"/>
    <w:rsid w:val="009659D4"/>
    <w:rsid w:val="00965B1D"/>
    <w:rsid w:val="00965BF7"/>
    <w:rsid w:val="00965C17"/>
    <w:rsid w:val="00965CE9"/>
    <w:rsid w:val="00965D9C"/>
    <w:rsid w:val="00965FA4"/>
    <w:rsid w:val="00966BBC"/>
    <w:rsid w:val="00966D1A"/>
    <w:rsid w:val="00966DBC"/>
    <w:rsid w:val="00966E6E"/>
    <w:rsid w:val="00966ECA"/>
    <w:rsid w:val="009674F4"/>
    <w:rsid w:val="00967684"/>
    <w:rsid w:val="00967E0A"/>
    <w:rsid w:val="00967E22"/>
    <w:rsid w:val="00967F0C"/>
    <w:rsid w:val="00970471"/>
    <w:rsid w:val="0097049C"/>
    <w:rsid w:val="0097067A"/>
    <w:rsid w:val="009707D1"/>
    <w:rsid w:val="00970AE5"/>
    <w:rsid w:val="00970F3E"/>
    <w:rsid w:val="0097101C"/>
    <w:rsid w:val="00971272"/>
    <w:rsid w:val="009713B2"/>
    <w:rsid w:val="0097154F"/>
    <w:rsid w:val="009715FA"/>
    <w:rsid w:val="00971642"/>
    <w:rsid w:val="00971761"/>
    <w:rsid w:val="009717F6"/>
    <w:rsid w:val="00971A7F"/>
    <w:rsid w:val="00971B33"/>
    <w:rsid w:val="00971E61"/>
    <w:rsid w:val="00971FFD"/>
    <w:rsid w:val="0097202E"/>
    <w:rsid w:val="0097267B"/>
    <w:rsid w:val="009727A4"/>
    <w:rsid w:val="0097286D"/>
    <w:rsid w:val="009728A0"/>
    <w:rsid w:val="009728B2"/>
    <w:rsid w:val="0097295A"/>
    <w:rsid w:val="00972B56"/>
    <w:rsid w:val="0097315B"/>
    <w:rsid w:val="0097371F"/>
    <w:rsid w:val="009738A9"/>
    <w:rsid w:val="00973AC8"/>
    <w:rsid w:val="00973C3B"/>
    <w:rsid w:val="00973DCC"/>
    <w:rsid w:val="00973E2C"/>
    <w:rsid w:val="009741D6"/>
    <w:rsid w:val="00974539"/>
    <w:rsid w:val="00974758"/>
    <w:rsid w:val="00974ADC"/>
    <w:rsid w:val="00974B82"/>
    <w:rsid w:val="00974CA9"/>
    <w:rsid w:val="00974E6C"/>
    <w:rsid w:val="00974F72"/>
    <w:rsid w:val="00975426"/>
    <w:rsid w:val="009755B6"/>
    <w:rsid w:val="009757B5"/>
    <w:rsid w:val="00975958"/>
    <w:rsid w:val="00975D88"/>
    <w:rsid w:val="009760F3"/>
    <w:rsid w:val="009766BF"/>
    <w:rsid w:val="0097675F"/>
    <w:rsid w:val="009768CB"/>
    <w:rsid w:val="00976FF9"/>
    <w:rsid w:val="00977048"/>
    <w:rsid w:val="009773D5"/>
    <w:rsid w:val="00977580"/>
    <w:rsid w:val="009775C3"/>
    <w:rsid w:val="00977709"/>
    <w:rsid w:val="00977877"/>
    <w:rsid w:val="00977BE3"/>
    <w:rsid w:val="00977E77"/>
    <w:rsid w:val="00980059"/>
    <w:rsid w:val="009800B9"/>
    <w:rsid w:val="009803B7"/>
    <w:rsid w:val="00980B1E"/>
    <w:rsid w:val="00980C38"/>
    <w:rsid w:val="00980F79"/>
    <w:rsid w:val="009813C2"/>
    <w:rsid w:val="009815B8"/>
    <w:rsid w:val="009815C6"/>
    <w:rsid w:val="0098173D"/>
    <w:rsid w:val="00981A7A"/>
    <w:rsid w:val="00981AD6"/>
    <w:rsid w:val="00981F1A"/>
    <w:rsid w:val="00981FA5"/>
    <w:rsid w:val="00981FE5"/>
    <w:rsid w:val="00981FF9"/>
    <w:rsid w:val="009820A0"/>
    <w:rsid w:val="00982151"/>
    <w:rsid w:val="009821F4"/>
    <w:rsid w:val="009822C9"/>
    <w:rsid w:val="0098267F"/>
    <w:rsid w:val="00982C25"/>
    <w:rsid w:val="009833D4"/>
    <w:rsid w:val="00983822"/>
    <w:rsid w:val="0098384E"/>
    <w:rsid w:val="0098385E"/>
    <w:rsid w:val="00983865"/>
    <w:rsid w:val="00983B4C"/>
    <w:rsid w:val="00983DAA"/>
    <w:rsid w:val="009842DD"/>
    <w:rsid w:val="0098432C"/>
    <w:rsid w:val="00984671"/>
    <w:rsid w:val="009849CF"/>
    <w:rsid w:val="00984A6E"/>
    <w:rsid w:val="00984B8D"/>
    <w:rsid w:val="00984EB3"/>
    <w:rsid w:val="00985623"/>
    <w:rsid w:val="0098565C"/>
    <w:rsid w:val="00985812"/>
    <w:rsid w:val="00985A31"/>
    <w:rsid w:val="00985E3D"/>
    <w:rsid w:val="00985FB0"/>
    <w:rsid w:val="009860A5"/>
    <w:rsid w:val="009860BB"/>
    <w:rsid w:val="009860E5"/>
    <w:rsid w:val="0098610A"/>
    <w:rsid w:val="0098616E"/>
    <w:rsid w:val="009861BE"/>
    <w:rsid w:val="009862C7"/>
    <w:rsid w:val="00986591"/>
    <w:rsid w:val="00987059"/>
    <w:rsid w:val="009873DC"/>
    <w:rsid w:val="0098752D"/>
    <w:rsid w:val="00987663"/>
    <w:rsid w:val="009876FC"/>
    <w:rsid w:val="00987792"/>
    <w:rsid w:val="00987B49"/>
    <w:rsid w:val="00987DC8"/>
    <w:rsid w:val="00987EAD"/>
    <w:rsid w:val="00987F2F"/>
    <w:rsid w:val="00987FB6"/>
    <w:rsid w:val="009906CE"/>
    <w:rsid w:val="00990D62"/>
    <w:rsid w:val="00990FC1"/>
    <w:rsid w:val="0099112C"/>
    <w:rsid w:val="009916DE"/>
    <w:rsid w:val="0099183D"/>
    <w:rsid w:val="00991979"/>
    <w:rsid w:val="00991AA0"/>
    <w:rsid w:val="00991ADB"/>
    <w:rsid w:val="00991BCB"/>
    <w:rsid w:val="00991F16"/>
    <w:rsid w:val="0099234C"/>
    <w:rsid w:val="00992469"/>
    <w:rsid w:val="00992631"/>
    <w:rsid w:val="009926FD"/>
    <w:rsid w:val="00992749"/>
    <w:rsid w:val="00992B4A"/>
    <w:rsid w:val="00992FB2"/>
    <w:rsid w:val="0099321F"/>
    <w:rsid w:val="009937BF"/>
    <w:rsid w:val="00993939"/>
    <w:rsid w:val="0099396B"/>
    <w:rsid w:val="009939CF"/>
    <w:rsid w:val="00993ABA"/>
    <w:rsid w:val="00993E72"/>
    <w:rsid w:val="00994019"/>
    <w:rsid w:val="009943A4"/>
    <w:rsid w:val="00994432"/>
    <w:rsid w:val="00994956"/>
    <w:rsid w:val="009949FD"/>
    <w:rsid w:val="00994D45"/>
    <w:rsid w:val="009950A0"/>
    <w:rsid w:val="0099514F"/>
    <w:rsid w:val="00995491"/>
    <w:rsid w:val="00995792"/>
    <w:rsid w:val="009958F5"/>
    <w:rsid w:val="00995A62"/>
    <w:rsid w:val="00995BED"/>
    <w:rsid w:val="00995DC0"/>
    <w:rsid w:val="00995EAA"/>
    <w:rsid w:val="00996111"/>
    <w:rsid w:val="009962C7"/>
    <w:rsid w:val="00996891"/>
    <w:rsid w:val="00996B9D"/>
    <w:rsid w:val="00997133"/>
    <w:rsid w:val="00997210"/>
    <w:rsid w:val="00997281"/>
    <w:rsid w:val="0099775F"/>
    <w:rsid w:val="00997BF5"/>
    <w:rsid w:val="00997BF9"/>
    <w:rsid w:val="009A0080"/>
    <w:rsid w:val="009A0466"/>
    <w:rsid w:val="009A04BB"/>
    <w:rsid w:val="009A084B"/>
    <w:rsid w:val="009A08B3"/>
    <w:rsid w:val="009A0940"/>
    <w:rsid w:val="009A0C2C"/>
    <w:rsid w:val="009A0DBD"/>
    <w:rsid w:val="009A1299"/>
    <w:rsid w:val="009A13D3"/>
    <w:rsid w:val="009A1666"/>
    <w:rsid w:val="009A16AD"/>
    <w:rsid w:val="009A1B47"/>
    <w:rsid w:val="009A1DC0"/>
    <w:rsid w:val="009A2049"/>
    <w:rsid w:val="009A2064"/>
    <w:rsid w:val="009A231B"/>
    <w:rsid w:val="009A24BB"/>
    <w:rsid w:val="009A25F5"/>
    <w:rsid w:val="009A2649"/>
    <w:rsid w:val="009A2716"/>
    <w:rsid w:val="009A28EA"/>
    <w:rsid w:val="009A2B58"/>
    <w:rsid w:val="009A2C76"/>
    <w:rsid w:val="009A30BB"/>
    <w:rsid w:val="009A34F8"/>
    <w:rsid w:val="009A37EA"/>
    <w:rsid w:val="009A395A"/>
    <w:rsid w:val="009A39CF"/>
    <w:rsid w:val="009A42D0"/>
    <w:rsid w:val="009A42ED"/>
    <w:rsid w:val="009A4603"/>
    <w:rsid w:val="009A4F47"/>
    <w:rsid w:val="009A51DB"/>
    <w:rsid w:val="009A54E4"/>
    <w:rsid w:val="009A5557"/>
    <w:rsid w:val="009A5590"/>
    <w:rsid w:val="009A5852"/>
    <w:rsid w:val="009A5ABC"/>
    <w:rsid w:val="009A5F2B"/>
    <w:rsid w:val="009A625A"/>
    <w:rsid w:val="009A6268"/>
    <w:rsid w:val="009A6270"/>
    <w:rsid w:val="009A62A4"/>
    <w:rsid w:val="009A62FA"/>
    <w:rsid w:val="009A677D"/>
    <w:rsid w:val="009A690D"/>
    <w:rsid w:val="009A6A89"/>
    <w:rsid w:val="009A6BD2"/>
    <w:rsid w:val="009A70BB"/>
    <w:rsid w:val="009A71BA"/>
    <w:rsid w:val="009A767A"/>
    <w:rsid w:val="009A76B0"/>
    <w:rsid w:val="009A76BF"/>
    <w:rsid w:val="009A76F9"/>
    <w:rsid w:val="009A77C9"/>
    <w:rsid w:val="009A7A06"/>
    <w:rsid w:val="009A7BE6"/>
    <w:rsid w:val="009A7D1E"/>
    <w:rsid w:val="009B070A"/>
    <w:rsid w:val="009B1149"/>
    <w:rsid w:val="009B11E4"/>
    <w:rsid w:val="009B1212"/>
    <w:rsid w:val="009B134E"/>
    <w:rsid w:val="009B15B1"/>
    <w:rsid w:val="009B17D0"/>
    <w:rsid w:val="009B17E4"/>
    <w:rsid w:val="009B19A6"/>
    <w:rsid w:val="009B19BD"/>
    <w:rsid w:val="009B1A28"/>
    <w:rsid w:val="009B1CD5"/>
    <w:rsid w:val="009B23BB"/>
    <w:rsid w:val="009B256F"/>
    <w:rsid w:val="009B2D43"/>
    <w:rsid w:val="009B2D4A"/>
    <w:rsid w:val="009B2F31"/>
    <w:rsid w:val="009B3332"/>
    <w:rsid w:val="009B3CFF"/>
    <w:rsid w:val="009B3DE0"/>
    <w:rsid w:val="009B4064"/>
    <w:rsid w:val="009B4208"/>
    <w:rsid w:val="009B4301"/>
    <w:rsid w:val="009B4414"/>
    <w:rsid w:val="009B4639"/>
    <w:rsid w:val="009B4772"/>
    <w:rsid w:val="009B4993"/>
    <w:rsid w:val="009B4EE8"/>
    <w:rsid w:val="009B5161"/>
    <w:rsid w:val="009B5164"/>
    <w:rsid w:val="009B5652"/>
    <w:rsid w:val="009B5792"/>
    <w:rsid w:val="009B57F3"/>
    <w:rsid w:val="009B592D"/>
    <w:rsid w:val="009B5D9C"/>
    <w:rsid w:val="009B5E19"/>
    <w:rsid w:val="009B6168"/>
    <w:rsid w:val="009B6211"/>
    <w:rsid w:val="009B6515"/>
    <w:rsid w:val="009B65AE"/>
    <w:rsid w:val="009B6AAA"/>
    <w:rsid w:val="009B6ACB"/>
    <w:rsid w:val="009B6D5B"/>
    <w:rsid w:val="009B6E83"/>
    <w:rsid w:val="009B6EE3"/>
    <w:rsid w:val="009B700B"/>
    <w:rsid w:val="009B725A"/>
    <w:rsid w:val="009B772F"/>
    <w:rsid w:val="009B7AE9"/>
    <w:rsid w:val="009B7CA6"/>
    <w:rsid w:val="009B7DA0"/>
    <w:rsid w:val="009B7E89"/>
    <w:rsid w:val="009B7F8B"/>
    <w:rsid w:val="009C022C"/>
    <w:rsid w:val="009C047F"/>
    <w:rsid w:val="009C11C6"/>
    <w:rsid w:val="009C1846"/>
    <w:rsid w:val="009C185C"/>
    <w:rsid w:val="009C1A03"/>
    <w:rsid w:val="009C1EE3"/>
    <w:rsid w:val="009C2122"/>
    <w:rsid w:val="009C2263"/>
    <w:rsid w:val="009C276A"/>
    <w:rsid w:val="009C2A7C"/>
    <w:rsid w:val="009C2B21"/>
    <w:rsid w:val="009C2E4B"/>
    <w:rsid w:val="009C3036"/>
    <w:rsid w:val="009C32F4"/>
    <w:rsid w:val="009C3837"/>
    <w:rsid w:val="009C38C7"/>
    <w:rsid w:val="009C3962"/>
    <w:rsid w:val="009C3CAA"/>
    <w:rsid w:val="009C4122"/>
    <w:rsid w:val="009C429D"/>
    <w:rsid w:val="009C4497"/>
    <w:rsid w:val="009C45F4"/>
    <w:rsid w:val="009C4A5F"/>
    <w:rsid w:val="009C4D6B"/>
    <w:rsid w:val="009C4F05"/>
    <w:rsid w:val="009C5358"/>
    <w:rsid w:val="009C53D5"/>
    <w:rsid w:val="009C5507"/>
    <w:rsid w:val="009C578B"/>
    <w:rsid w:val="009C5D66"/>
    <w:rsid w:val="009C5F94"/>
    <w:rsid w:val="009C6210"/>
    <w:rsid w:val="009C69EF"/>
    <w:rsid w:val="009C6B48"/>
    <w:rsid w:val="009C6CAF"/>
    <w:rsid w:val="009C715A"/>
    <w:rsid w:val="009C73AA"/>
    <w:rsid w:val="009C7865"/>
    <w:rsid w:val="009C78B6"/>
    <w:rsid w:val="009C798C"/>
    <w:rsid w:val="009C7A2C"/>
    <w:rsid w:val="009C7D87"/>
    <w:rsid w:val="009D00E6"/>
    <w:rsid w:val="009D0157"/>
    <w:rsid w:val="009D0230"/>
    <w:rsid w:val="009D030D"/>
    <w:rsid w:val="009D03E0"/>
    <w:rsid w:val="009D04FE"/>
    <w:rsid w:val="009D0791"/>
    <w:rsid w:val="009D07EE"/>
    <w:rsid w:val="009D089F"/>
    <w:rsid w:val="009D0D45"/>
    <w:rsid w:val="009D0E26"/>
    <w:rsid w:val="009D144C"/>
    <w:rsid w:val="009D1A77"/>
    <w:rsid w:val="009D2248"/>
    <w:rsid w:val="009D2249"/>
    <w:rsid w:val="009D241F"/>
    <w:rsid w:val="009D25AD"/>
    <w:rsid w:val="009D2643"/>
    <w:rsid w:val="009D286C"/>
    <w:rsid w:val="009D2984"/>
    <w:rsid w:val="009D2AEC"/>
    <w:rsid w:val="009D2CFD"/>
    <w:rsid w:val="009D2D1C"/>
    <w:rsid w:val="009D2FDD"/>
    <w:rsid w:val="009D30EA"/>
    <w:rsid w:val="009D328E"/>
    <w:rsid w:val="009D389A"/>
    <w:rsid w:val="009D39E3"/>
    <w:rsid w:val="009D3B50"/>
    <w:rsid w:val="009D3BBD"/>
    <w:rsid w:val="009D3C89"/>
    <w:rsid w:val="009D3E78"/>
    <w:rsid w:val="009D413F"/>
    <w:rsid w:val="009D43DE"/>
    <w:rsid w:val="009D4468"/>
    <w:rsid w:val="009D45B9"/>
    <w:rsid w:val="009D4761"/>
    <w:rsid w:val="009D4A0C"/>
    <w:rsid w:val="009D4C1B"/>
    <w:rsid w:val="009D5049"/>
    <w:rsid w:val="009D5461"/>
    <w:rsid w:val="009D5EA3"/>
    <w:rsid w:val="009D5EF6"/>
    <w:rsid w:val="009D5F42"/>
    <w:rsid w:val="009D60B9"/>
    <w:rsid w:val="009D61FE"/>
    <w:rsid w:val="009D6FDB"/>
    <w:rsid w:val="009D704C"/>
    <w:rsid w:val="009D70B9"/>
    <w:rsid w:val="009D727B"/>
    <w:rsid w:val="009D773E"/>
    <w:rsid w:val="009D7A8C"/>
    <w:rsid w:val="009D7D07"/>
    <w:rsid w:val="009E0037"/>
    <w:rsid w:val="009E03D6"/>
    <w:rsid w:val="009E06F7"/>
    <w:rsid w:val="009E08E1"/>
    <w:rsid w:val="009E0E5B"/>
    <w:rsid w:val="009E1367"/>
    <w:rsid w:val="009E1400"/>
    <w:rsid w:val="009E195E"/>
    <w:rsid w:val="009E19E8"/>
    <w:rsid w:val="009E1BA0"/>
    <w:rsid w:val="009E21DD"/>
    <w:rsid w:val="009E275E"/>
    <w:rsid w:val="009E286B"/>
    <w:rsid w:val="009E2B2D"/>
    <w:rsid w:val="009E2E10"/>
    <w:rsid w:val="009E34D6"/>
    <w:rsid w:val="009E369E"/>
    <w:rsid w:val="009E3A6A"/>
    <w:rsid w:val="009E3C91"/>
    <w:rsid w:val="009E3EC5"/>
    <w:rsid w:val="009E4028"/>
    <w:rsid w:val="009E41B3"/>
    <w:rsid w:val="009E4383"/>
    <w:rsid w:val="009E43F3"/>
    <w:rsid w:val="009E4447"/>
    <w:rsid w:val="009E52AB"/>
    <w:rsid w:val="009E5306"/>
    <w:rsid w:val="009E54C0"/>
    <w:rsid w:val="009E5577"/>
    <w:rsid w:val="009E571A"/>
    <w:rsid w:val="009E5733"/>
    <w:rsid w:val="009E5807"/>
    <w:rsid w:val="009E5CCF"/>
    <w:rsid w:val="009E5E97"/>
    <w:rsid w:val="009E64F9"/>
    <w:rsid w:val="009E67C8"/>
    <w:rsid w:val="009E6AA5"/>
    <w:rsid w:val="009E6B46"/>
    <w:rsid w:val="009E6CFD"/>
    <w:rsid w:val="009E6D9F"/>
    <w:rsid w:val="009E6E2C"/>
    <w:rsid w:val="009E76BD"/>
    <w:rsid w:val="009E76C8"/>
    <w:rsid w:val="009E7758"/>
    <w:rsid w:val="009E7A80"/>
    <w:rsid w:val="009E7C48"/>
    <w:rsid w:val="009F001A"/>
    <w:rsid w:val="009F00C1"/>
    <w:rsid w:val="009F0254"/>
    <w:rsid w:val="009F0269"/>
    <w:rsid w:val="009F03AC"/>
    <w:rsid w:val="009F04F6"/>
    <w:rsid w:val="009F0757"/>
    <w:rsid w:val="009F0A40"/>
    <w:rsid w:val="009F0B37"/>
    <w:rsid w:val="009F0D9C"/>
    <w:rsid w:val="009F1233"/>
    <w:rsid w:val="009F12B2"/>
    <w:rsid w:val="009F135C"/>
    <w:rsid w:val="009F1B35"/>
    <w:rsid w:val="009F1C54"/>
    <w:rsid w:val="009F1D4D"/>
    <w:rsid w:val="009F1D51"/>
    <w:rsid w:val="009F1DCB"/>
    <w:rsid w:val="009F1F1B"/>
    <w:rsid w:val="009F2081"/>
    <w:rsid w:val="009F21A6"/>
    <w:rsid w:val="009F2441"/>
    <w:rsid w:val="009F245C"/>
    <w:rsid w:val="009F24FD"/>
    <w:rsid w:val="009F2567"/>
    <w:rsid w:val="009F289E"/>
    <w:rsid w:val="009F28C9"/>
    <w:rsid w:val="009F2A1D"/>
    <w:rsid w:val="009F2B51"/>
    <w:rsid w:val="009F2BCF"/>
    <w:rsid w:val="009F2DC9"/>
    <w:rsid w:val="009F2F96"/>
    <w:rsid w:val="009F300E"/>
    <w:rsid w:val="009F33A9"/>
    <w:rsid w:val="009F3593"/>
    <w:rsid w:val="009F377D"/>
    <w:rsid w:val="009F3794"/>
    <w:rsid w:val="009F380B"/>
    <w:rsid w:val="009F418E"/>
    <w:rsid w:val="009F42CA"/>
    <w:rsid w:val="009F43BC"/>
    <w:rsid w:val="009F44CA"/>
    <w:rsid w:val="009F4804"/>
    <w:rsid w:val="009F507C"/>
    <w:rsid w:val="009F50CC"/>
    <w:rsid w:val="009F523A"/>
    <w:rsid w:val="009F57BB"/>
    <w:rsid w:val="009F5AC9"/>
    <w:rsid w:val="009F5E08"/>
    <w:rsid w:val="009F5F6B"/>
    <w:rsid w:val="009F6001"/>
    <w:rsid w:val="009F60E9"/>
    <w:rsid w:val="009F62E4"/>
    <w:rsid w:val="009F66EE"/>
    <w:rsid w:val="009F690B"/>
    <w:rsid w:val="009F6C9F"/>
    <w:rsid w:val="009F6E43"/>
    <w:rsid w:val="009F735C"/>
    <w:rsid w:val="009F76B9"/>
    <w:rsid w:val="009F7A95"/>
    <w:rsid w:val="009F7B83"/>
    <w:rsid w:val="009F7D0F"/>
    <w:rsid w:val="009F7DD2"/>
    <w:rsid w:val="009F7FA7"/>
    <w:rsid w:val="00A0012D"/>
    <w:rsid w:val="00A00B66"/>
    <w:rsid w:val="00A00C79"/>
    <w:rsid w:val="00A00E17"/>
    <w:rsid w:val="00A00E42"/>
    <w:rsid w:val="00A00E8B"/>
    <w:rsid w:val="00A00F9B"/>
    <w:rsid w:val="00A0120D"/>
    <w:rsid w:val="00A0124F"/>
    <w:rsid w:val="00A012A4"/>
    <w:rsid w:val="00A01459"/>
    <w:rsid w:val="00A016B8"/>
    <w:rsid w:val="00A01EF1"/>
    <w:rsid w:val="00A021F1"/>
    <w:rsid w:val="00A02340"/>
    <w:rsid w:val="00A024D1"/>
    <w:rsid w:val="00A02610"/>
    <w:rsid w:val="00A02634"/>
    <w:rsid w:val="00A026BA"/>
    <w:rsid w:val="00A02C09"/>
    <w:rsid w:val="00A02D73"/>
    <w:rsid w:val="00A02E8F"/>
    <w:rsid w:val="00A0307D"/>
    <w:rsid w:val="00A03118"/>
    <w:rsid w:val="00A031CD"/>
    <w:rsid w:val="00A0325F"/>
    <w:rsid w:val="00A032E6"/>
    <w:rsid w:val="00A0344C"/>
    <w:rsid w:val="00A035AF"/>
    <w:rsid w:val="00A039C2"/>
    <w:rsid w:val="00A03BDD"/>
    <w:rsid w:val="00A03CC3"/>
    <w:rsid w:val="00A03F43"/>
    <w:rsid w:val="00A03F44"/>
    <w:rsid w:val="00A041AA"/>
    <w:rsid w:val="00A0422D"/>
    <w:rsid w:val="00A04461"/>
    <w:rsid w:val="00A0457E"/>
    <w:rsid w:val="00A048C1"/>
    <w:rsid w:val="00A04935"/>
    <w:rsid w:val="00A04AD7"/>
    <w:rsid w:val="00A04F42"/>
    <w:rsid w:val="00A04F88"/>
    <w:rsid w:val="00A0507F"/>
    <w:rsid w:val="00A051AF"/>
    <w:rsid w:val="00A0569F"/>
    <w:rsid w:val="00A05D8D"/>
    <w:rsid w:val="00A05E1B"/>
    <w:rsid w:val="00A06039"/>
    <w:rsid w:val="00A0652A"/>
    <w:rsid w:val="00A06620"/>
    <w:rsid w:val="00A06706"/>
    <w:rsid w:val="00A06854"/>
    <w:rsid w:val="00A068A1"/>
    <w:rsid w:val="00A069F1"/>
    <w:rsid w:val="00A06DB1"/>
    <w:rsid w:val="00A06FD0"/>
    <w:rsid w:val="00A07053"/>
    <w:rsid w:val="00A0725A"/>
    <w:rsid w:val="00A07308"/>
    <w:rsid w:val="00A0731B"/>
    <w:rsid w:val="00A07442"/>
    <w:rsid w:val="00A0766D"/>
    <w:rsid w:val="00A07881"/>
    <w:rsid w:val="00A07E5B"/>
    <w:rsid w:val="00A10004"/>
    <w:rsid w:val="00A10553"/>
    <w:rsid w:val="00A10B80"/>
    <w:rsid w:val="00A10BD1"/>
    <w:rsid w:val="00A10C94"/>
    <w:rsid w:val="00A10E82"/>
    <w:rsid w:val="00A11188"/>
    <w:rsid w:val="00A117CD"/>
    <w:rsid w:val="00A11A18"/>
    <w:rsid w:val="00A11C77"/>
    <w:rsid w:val="00A11DC7"/>
    <w:rsid w:val="00A11FA2"/>
    <w:rsid w:val="00A1254A"/>
    <w:rsid w:val="00A12713"/>
    <w:rsid w:val="00A12744"/>
    <w:rsid w:val="00A12CF7"/>
    <w:rsid w:val="00A12F29"/>
    <w:rsid w:val="00A130D3"/>
    <w:rsid w:val="00A1311B"/>
    <w:rsid w:val="00A1329F"/>
    <w:rsid w:val="00A13408"/>
    <w:rsid w:val="00A136AA"/>
    <w:rsid w:val="00A1389A"/>
    <w:rsid w:val="00A13951"/>
    <w:rsid w:val="00A13959"/>
    <w:rsid w:val="00A13BB9"/>
    <w:rsid w:val="00A13DA9"/>
    <w:rsid w:val="00A13E6A"/>
    <w:rsid w:val="00A13E94"/>
    <w:rsid w:val="00A13FA0"/>
    <w:rsid w:val="00A141CE"/>
    <w:rsid w:val="00A143BC"/>
    <w:rsid w:val="00A144F5"/>
    <w:rsid w:val="00A14E2F"/>
    <w:rsid w:val="00A14EFD"/>
    <w:rsid w:val="00A14F5A"/>
    <w:rsid w:val="00A15111"/>
    <w:rsid w:val="00A1536F"/>
    <w:rsid w:val="00A154B9"/>
    <w:rsid w:val="00A15507"/>
    <w:rsid w:val="00A155BA"/>
    <w:rsid w:val="00A15710"/>
    <w:rsid w:val="00A15941"/>
    <w:rsid w:val="00A15CA4"/>
    <w:rsid w:val="00A160BD"/>
    <w:rsid w:val="00A16102"/>
    <w:rsid w:val="00A16524"/>
    <w:rsid w:val="00A1677B"/>
    <w:rsid w:val="00A16883"/>
    <w:rsid w:val="00A16B01"/>
    <w:rsid w:val="00A16C87"/>
    <w:rsid w:val="00A1710F"/>
    <w:rsid w:val="00A17381"/>
    <w:rsid w:val="00A17F63"/>
    <w:rsid w:val="00A204E3"/>
    <w:rsid w:val="00A20927"/>
    <w:rsid w:val="00A20A1E"/>
    <w:rsid w:val="00A20A4A"/>
    <w:rsid w:val="00A20D94"/>
    <w:rsid w:val="00A20EE1"/>
    <w:rsid w:val="00A211E7"/>
    <w:rsid w:val="00A21210"/>
    <w:rsid w:val="00A21379"/>
    <w:rsid w:val="00A2137A"/>
    <w:rsid w:val="00A213B6"/>
    <w:rsid w:val="00A2154C"/>
    <w:rsid w:val="00A21726"/>
    <w:rsid w:val="00A2199E"/>
    <w:rsid w:val="00A21A8E"/>
    <w:rsid w:val="00A21E80"/>
    <w:rsid w:val="00A21EDA"/>
    <w:rsid w:val="00A221CC"/>
    <w:rsid w:val="00A222AD"/>
    <w:rsid w:val="00A2260F"/>
    <w:rsid w:val="00A2294A"/>
    <w:rsid w:val="00A22B84"/>
    <w:rsid w:val="00A22CEC"/>
    <w:rsid w:val="00A22D94"/>
    <w:rsid w:val="00A22FF8"/>
    <w:rsid w:val="00A2312A"/>
    <w:rsid w:val="00A23706"/>
    <w:rsid w:val="00A23880"/>
    <w:rsid w:val="00A23D06"/>
    <w:rsid w:val="00A23E0A"/>
    <w:rsid w:val="00A242C4"/>
    <w:rsid w:val="00A2441E"/>
    <w:rsid w:val="00A24547"/>
    <w:rsid w:val="00A25090"/>
    <w:rsid w:val="00A252E4"/>
    <w:rsid w:val="00A258AD"/>
    <w:rsid w:val="00A259B5"/>
    <w:rsid w:val="00A25A6F"/>
    <w:rsid w:val="00A25CE0"/>
    <w:rsid w:val="00A25E86"/>
    <w:rsid w:val="00A26069"/>
    <w:rsid w:val="00A26280"/>
    <w:rsid w:val="00A262C7"/>
    <w:rsid w:val="00A265A5"/>
    <w:rsid w:val="00A268EA"/>
    <w:rsid w:val="00A26A4B"/>
    <w:rsid w:val="00A26E23"/>
    <w:rsid w:val="00A26F4F"/>
    <w:rsid w:val="00A26F9A"/>
    <w:rsid w:val="00A2714F"/>
    <w:rsid w:val="00A271A2"/>
    <w:rsid w:val="00A27278"/>
    <w:rsid w:val="00A27491"/>
    <w:rsid w:val="00A274AF"/>
    <w:rsid w:val="00A276F4"/>
    <w:rsid w:val="00A27A09"/>
    <w:rsid w:val="00A27A68"/>
    <w:rsid w:val="00A27C38"/>
    <w:rsid w:val="00A27D6D"/>
    <w:rsid w:val="00A27FFB"/>
    <w:rsid w:val="00A3008D"/>
    <w:rsid w:val="00A301C6"/>
    <w:rsid w:val="00A3038F"/>
    <w:rsid w:val="00A30498"/>
    <w:rsid w:val="00A304A1"/>
    <w:rsid w:val="00A3054D"/>
    <w:rsid w:val="00A307A5"/>
    <w:rsid w:val="00A30A45"/>
    <w:rsid w:val="00A30AEA"/>
    <w:rsid w:val="00A30C4D"/>
    <w:rsid w:val="00A30C4E"/>
    <w:rsid w:val="00A30D1F"/>
    <w:rsid w:val="00A30D4A"/>
    <w:rsid w:val="00A30D9A"/>
    <w:rsid w:val="00A30E0F"/>
    <w:rsid w:val="00A30E7F"/>
    <w:rsid w:val="00A3102B"/>
    <w:rsid w:val="00A3106F"/>
    <w:rsid w:val="00A3147B"/>
    <w:rsid w:val="00A31917"/>
    <w:rsid w:val="00A31CEA"/>
    <w:rsid w:val="00A320E8"/>
    <w:rsid w:val="00A3251E"/>
    <w:rsid w:val="00A3285E"/>
    <w:rsid w:val="00A32995"/>
    <w:rsid w:val="00A329F5"/>
    <w:rsid w:val="00A32B25"/>
    <w:rsid w:val="00A32EE7"/>
    <w:rsid w:val="00A33330"/>
    <w:rsid w:val="00A3334C"/>
    <w:rsid w:val="00A335B9"/>
    <w:rsid w:val="00A339B3"/>
    <w:rsid w:val="00A33B62"/>
    <w:rsid w:val="00A33E4B"/>
    <w:rsid w:val="00A3410B"/>
    <w:rsid w:val="00A3436B"/>
    <w:rsid w:val="00A34440"/>
    <w:rsid w:val="00A346C8"/>
    <w:rsid w:val="00A348B6"/>
    <w:rsid w:val="00A34B42"/>
    <w:rsid w:val="00A34B88"/>
    <w:rsid w:val="00A34BA4"/>
    <w:rsid w:val="00A34D00"/>
    <w:rsid w:val="00A35C9C"/>
    <w:rsid w:val="00A3607A"/>
    <w:rsid w:val="00A360E3"/>
    <w:rsid w:val="00A3620B"/>
    <w:rsid w:val="00A362BB"/>
    <w:rsid w:val="00A362C2"/>
    <w:rsid w:val="00A36484"/>
    <w:rsid w:val="00A36632"/>
    <w:rsid w:val="00A36BB8"/>
    <w:rsid w:val="00A36D99"/>
    <w:rsid w:val="00A36F35"/>
    <w:rsid w:val="00A36F71"/>
    <w:rsid w:val="00A36F9A"/>
    <w:rsid w:val="00A3723A"/>
    <w:rsid w:val="00A37370"/>
    <w:rsid w:val="00A37528"/>
    <w:rsid w:val="00A376DC"/>
    <w:rsid w:val="00A37831"/>
    <w:rsid w:val="00A37B0B"/>
    <w:rsid w:val="00A37C48"/>
    <w:rsid w:val="00A401E6"/>
    <w:rsid w:val="00A402BD"/>
    <w:rsid w:val="00A403C3"/>
    <w:rsid w:val="00A403FB"/>
    <w:rsid w:val="00A407D3"/>
    <w:rsid w:val="00A407F3"/>
    <w:rsid w:val="00A40EC7"/>
    <w:rsid w:val="00A40F9F"/>
    <w:rsid w:val="00A411E8"/>
    <w:rsid w:val="00A41288"/>
    <w:rsid w:val="00A413AD"/>
    <w:rsid w:val="00A41762"/>
    <w:rsid w:val="00A41CE0"/>
    <w:rsid w:val="00A41DA1"/>
    <w:rsid w:val="00A41DF4"/>
    <w:rsid w:val="00A41F7A"/>
    <w:rsid w:val="00A420B7"/>
    <w:rsid w:val="00A421E5"/>
    <w:rsid w:val="00A42986"/>
    <w:rsid w:val="00A42A9E"/>
    <w:rsid w:val="00A42BC3"/>
    <w:rsid w:val="00A42BE9"/>
    <w:rsid w:val="00A42CED"/>
    <w:rsid w:val="00A4310C"/>
    <w:rsid w:val="00A43CCE"/>
    <w:rsid w:val="00A43DF8"/>
    <w:rsid w:val="00A43FCC"/>
    <w:rsid w:val="00A443F6"/>
    <w:rsid w:val="00A444A5"/>
    <w:rsid w:val="00A44DAE"/>
    <w:rsid w:val="00A44E5B"/>
    <w:rsid w:val="00A452CE"/>
    <w:rsid w:val="00A455E4"/>
    <w:rsid w:val="00A4560E"/>
    <w:rsid w:val="00A4562A"/>
    <w:rsid w:val="00A4576C"/>
    <w:rsid w:val="00A45A47"/>
    <w:rsid w:val="00A45AFB"/>
    <w:rsid w:val="00A45B23"/>
    <w:rsid w:val="00A45E78"/>
    <w:rsid w:val="00A45ECD"/>
    <w:rsid w:val="00A463F4"/>
    <w:rsid w:val="00A46833"/>
    <w:rsid w:val="00A46AA3"/>
    <w:rsid w:val="00A46DCD"/>
    <w:rsid w:val="00A470AE"/>
    <w:rsid w:val="00A47157"/>
    <w:rsid w:val="00A47210"/>
    <w:rsid w:val="00A477C4"/>
    <w:rsid w:val="00A4793F"/>
    <w:rsid w:val="00A507BE"/>
    <w:rsid w:val="00A509EA"/>
    <w:rsid w:val="00A50A4C"/>
    <w:rsid w:val="00A50C98"/>
    <w:rsid w:val="00A50D89"/>
    <w:rsid w:val="00A50E16"/>
    <w:rsid w:val="00A50F41"/>
    <w:rsid w:val="00A50F6D"/>
    <w:rsid w:val="00A50FF4"/>
    <w:rsid w:val="00A510C5"/>
    <w:rsid w:val="00A51208"/>
    <w:rsid w:val="00A512FA"/>
    <w:rsid w:val="00A5155C"/>
    <w:rsid w:val="00A515F4"/>
    <w:rsid w:val="00A51AC1"/>
    <w:rsid w:val="00A52176"/>
    <w:rsid w:val="00A52521"/>
    <w:rsid w:val="00A52644"/>
    <w:rsid w:val="00A527F2"/>
    <w:rsid w:val="00A5293D"/>
    <w:rsid w:val="00A52ABD"/>
    <w:rsid w:val="00A52F8B"/>
    <w:rsid w:val="00A53635"/>
    <w:rsid w:val="00A53865"/>
    <w:rsid w:val="00A538C3"/>
    <w:rsid w:val="00A53B57"/>
    <w:rsid w:val="00A53F2C"/>
    <w:rsid w:val="00A53FFB"/>
    <w:rsid w:val="00A5420C"/>
    <w:rsid w:val="00A54793"/>
    <w:rsid w:val="00A547F7"/>
    <w:rsid w:val="00A54DC6"/>
    <w:rsid w:val="00A54DD4"/>
    <w:rsid w:val="00A5568E"/>
    <w:rsid w:val="00A55774"/>
    <w:rsid w:val="00A55820"/>
    <w:rsid w:val="00A55879"/>
    <w:rsid w:val="00A55D0C"/>
    <w:rsid w:val="00A55ED4"/>
    <w:rsid w:val="00A55F0A"/>
    <w:rsid w:val="00A560C2"/>
    <w:rsid w:val="00A561D7"/>
    <w:rsid w:val="00A5639B"/>
    <w:rsid w:val="00A5639D"/>
    <w:rsid w:val="00A5657B"/>
    <w:rsid w:val="00A5664F"/>
    <w:rsid w:val="00A56674"/>
    <w:rsid w:val="00A56695"/>
    <w:rsid w:val="00A566EF"/>
    <w:rsid w:val="00A569D9"/>
    <w:rsid w:val="00A56A7F"/>
    <w:rsid w:val="00A56BCD"/>
    <w:rsid w:val="00A56F7A"/>
    <w:rsid w:val="00A57163"/>
    <w:rsid w:val="00A571E0"/>
    <w:rsid w:val="00A5757C"/>
    <w:rsid w:val="00A57796"/>
    <w:rsid w:val="00A57ACA"/>
    <w:rsid w:val="00A57B08"/>
    <w:rsid w:val="00A57BA5"/>
    <w:rsid w:val="00A57D81"/>
    <w:rsid w:val="00A60071"/>
    <w:rsid w:val="00A6056F"/>
    <w:rsid w:val="00A6062F"/>
    <w:rsid w:val="00A6087D"/>
    <w:rsid w:val="00A60C91"/>
    <w:rsid w:val="00A60E55"/>
    <w:rsid w:val="00A60F29"/>
    <w:rsid w:val="00A6121C"/>
    <w:rsid w:val="00A61363"/>
    <w:rsid w:val="00A615EE"/>
    <w:rsid w:val="00A61665"/>
    <w:rsid w:val="00A617C2"/>
    <w:rsid w:val="00A6187A"/>
    <w:rsid w:val="00A61B3D"/>
    <w:rsid w:val="00A6203F"/>
    <w:rsid w:val="00A620F1"/>
    <w:rsid w:val="00A6228A"/>
    <w:rsid w:val="00A626F1"/>
    <w:rsid w:val="00A62834"/>
    <w:rsid w:val="00A629B9"/>
    <w:rsid w:val="00A62A44"/>
    <w:rsid w:val="00A62BC0"/>
    <w:rsid w:val="00A62D0A"/>
    <w:rsid w:val="00A62D3B"/>
    <w:rsid w:val="00A62D82"/>
    <w:rsid w:val="00A63362"/>
    <w:rsid w:val="00A633BE"/>
    <w:rsid w:val="00A634CC"/>
    <w:rsid w:val="00A63528"/>
    <w:rsid w:val="00A636C8"/>
    <w:rsid w:val="00A636F8"/>
    <w:rsid w:val="00A63B2D"/>
    <w:rsid w:val="00A63B38"/>
    <w:rsid w:val="00A63CDF"/>
    <w:rsid w:val="00A63DD4"/>
    <w:rsid w:val="00A63DE2"/>
    <w:rsid w:val="00A63EC7"/>
    <w:rsid w:val="00A641A5"/>
    <w:rsid w:val="00A64209"/>
    <w:rsid w:val="00A6429C"/>
    <w:rsid w:val="00A64581"/>
    <w:rsid w:val="00A646D1"/>
    <w:rsid w:val="00A647BC"/>
    <w:rsid w:val="00A64A29"/>
    <w:rsid w:val="00A64C14"/>
    <w:rsid w:val="00A64EFD"/>
    <w:rsid w:val="00A6561F"/>
    <w:rsid w:val="00A656B5"/>
    <w:rsid w:val="00A656E9"/>
    <w:rsid w:val="00A65733"/>
    <w:rsid w:val="00A658DF"/>
    <w:rsid w:val="00A65C77"/>
    <w:rsid w:val="00A6605B"/>
    <w:rsid w:val="00A6608E"/>
    <w:rsid w:val="00A66575"/>
    <w:rsid w:val="00A66CBF"/>
    <w:rsid w:val="00A67494"/>
    <w:rsid w:val="00A67E64"/>
    <w:rsid w:val="00A67F66"/>
    <w:rsid w:val="00A70013"/>
    <w:rsid w:val="00A70190"/>
    <w:rsid w:val="00A702B7"/>
    <w:rsid w:val="00A706D0"/>
    <w:rsid w:val="00A70988"/>
    <w:rsid w:val="00A70A0F"/>
    <w:rsid w:val="00A70BC7"/>
    <w:rsid w:val="00A71214"/>
    <w:rsid w:val="00A712CF"/>
    <w:rsid w:val="00A712FB"/>
    <w:rsid w:val="00A71368"/>
    <w:rsid w:val="00A71A86"/>
    <w:rsid w:val="00A71E08"/>
    <w:rsid w:val="00A71EF4"/>
    <w:rsid w:val="00A71F0D"/>
    <w:rsid w:val="00A720D3"/>
    <w:rsid w:val="00A72290"/>
    <w:rsid w:val="00A72886"/>
    <w:rsid w:val="00A72CE0"/>
    <w:rsid w:val="00A72F18"/>
    <w:rsid w:val="00A730C2"/>
    <w:rsid w:val="00A734A0"/>
    <w:rsid w:val="00A734B2"/>
    <w:rsid w:val="00A734B8"/>
    <w:rsid w:val="00A73804"/>
    <w:rsid w:val="00A7387F"/>
    <w:rsid w:val="00A738AA"/>
    <w:rsid w:val="00A73C33"/>
    <w:rsid w:val="00A73DB2"/>
    <w:rsid w:val="00A73F1D"/>
    <w:rsid w:val="00A74218"/>
    <w:rsid w:val="00A74287"/>
    <w:rsid w:val="00A7457B"/>
    <w:rsid w:val="00A748BB"/>
    <w:rsid w:val="00A74978"/>
    <w:rsid w:val="00A749DD"/>
    <w:rsid w:val="00A74D82"/>
    <w:rsid w:val="00A75187"/>
    <w:rsid w:val="00A75634"/>
    <w:rsid w:val="00A75662"/>
    <w:rsid w:val="00A757D6"/>
    <w:rsid w:val="00A758B2"/>
    <w:rsid w:val="00A75BBC"/>
    <w:rsid w:val="00A7605C"/>
    <w:rsid w:val="00A76362"/>
    <w:rsid w:val="00A764D4"/>
    <w:rsid w:val="00A767F6"/>
    <w:rsid w:val="00A76D8F"/>
    <w:rsid w:val="00A770D1"/>
    <w:rsid w:val="00A77182"/>
    <w:rsid w:val="00A77243"/>
    <w:rsid w:val="00A77531"/>
    <w:rsid w:val="00A77794"/>
    <w:rsid w:val="00A77FDF"/>
    <w:rsid w:val="00A802F8"/>
    <w:rsid w:val="00A80698"/>
    <w:rsid w:val="00A80B25"/>
    <w:rsid w:val="00A80B94"/>
    <w:rsid w:val="00A80F82"/>
    <w:rsid w:val="00A80FBB"/>
    <w:rsid w:val="00A81199"/>
    <w:rsid w:val="00A813DB"/>
    <w:rsid w:val="00A8144B"/>
    <w:rsid w:val="00A81A8B"/>
    <w:rsid w:val="00A8242F"/>
    <w:rsid w:val="00A8277F"/>
    <w:rsid w:val="00A8296C"/>
    <w:rsid w:val="00A829F4"/>
    <w:rsid w:val="00A82FDF"/>
    <w:rsid w:val="00A83009"/>
    <w:rsid w:val="00A83529"/>
    <w:rsid w:val="00A8356E"/>
    <w:rsid w:val="00A83A26"/>
    <w:rsid w:val="00A83DDA"/>
    <w:rsid w:val="00A83EA0"/>
    <w:rsid w:val="00A841B2"/>
    <w:rsid w:val="00A84534"/>
    <w:rsid w:val="00A8466B"/>
    <w:rsid w:val="00A84769"/>
    <w:rsid w:val="00A84836"/>
    <w:rsid w:val="00A84B74"/>
    <w:rsid w:val="00A84BF5"/>
    <w:rsid w:val="00A853D6"/>
    <w:rsid w:val="00A85468"/>
    <w:rsid w:val="00A8554F"/>
    <w:rsid w:val="00A8566B"/>
    <w:rsid w:val="00A857CE"/>
    <w:rsid w:val="00A8587A"/>
    <w:rsid w:val="00A85906"/>
    <w:rsid w:val="00A85B3B"/>
    <w:rsid w:val="00A864BF"/>
    <w:rsid w:val="00A86A48"/>
    <w:rsid w:val="00A86D27"/>
    <w:rsid w:val="00A86D55"/>
    <w:rsid w:val="00A876CD"/>
    <w:rsid w:val="00A902DD"/>
    <w:rsid w:val="00A903A3"/>
    <w:rsid w:val="00A90418"/>
    <w:rsid w:val="00A9041D"/>
    <w:rsid w:val="00A9064D"/>
    <w:rsid w:val="00A90876"/>
    <w:rsid w:val="00A9107B"/>
    <w:rsid w:val="00A9119C"/>
    <w:rsid w:val="00A9124B"/>
    <w:rsid w:val="00A9137C"/>
    <w:rsid w:val="00A91408"/>
    <w:rsid w:val="00A91565"/>
    <w:rsid w:val="00A9174B"/>
    <w:rsid w:val="00A91AFD"/>
    <w:rsid w:val="00A91C12"/>
    <w:rsid w:val="00A91F76"/>
    <w:rsid w:val="00A91F89"/>
    <w:rsid w:val="00A91FB2"/>
    <w:rsid w:val="00A921F6"/>
    <w:rsid w:val="00A9224D"/>
    <w:rsid w:val="00A92395"/>
    <w:rsid w:val="00A9255A"/>
    <w:rsid w:val="00A92AA4"/>
    <w:rsid w:val="00A92ABB"/>
    <w:rsid w:val="00A92D6E"/>
    <w:rsid w:val="00A92EF4"/>
    <w:rsid w:val="00A92F89"/>
    <w:rsid w:val="00A92FBE"/>
    <w:rsid w:val="00A9321B"/>
    <w:rsid w:val="00A9332F"/>
    <w:rsid w:val="00A93414"/>
    <w:rsid w:val="00A93416"/>
    <w:rsid w:val="00A93549"/>
    <w:rsid w:val="00A9355E"/>
    <w:rsid w:val="00A93702"/>
    <w:rsid w:val="00A9370D"/>
    <w:rsid w:val="00A9382C"/>
    <w:rsid w:val="00A939A9"/>
    <w:rsid w:val="00A93A5C"/>
    <w:rsid w:val="00A93B0C"/>
    <w:rsid w:val="00A93B62"/>
    <w:rsid w:val="00A93CB2"/>
    <w:rsid w:val="00A93E76"/>
    <w:rsid w:val="00A93F50"/>
    <w:rsid w:val="00A93F73"/>
    <w:rsid w:val="00A9430D"/>
    <w:rsid w:val="00A94380"/>
    <w:rsid w:val="00A94398"/>
    <w:rsid w:val="00A94A9F"/>
    <w:rsid w:val="00A94F99"/>
    <w:rsid w:val="00A95011"/>
    <w:rsid w:val="00A95083"/>
    <w:rsid w:val="00A9556B"/>
    <w:rsid w:val="00A95885"/>
    <w:rsid w:val="00A95FA2"/>
    <w:rsid w:val="00A960CB"/>
    <w:rsid w:val="00A963F9"/>
    <w:rsid w:val="00A968E8"/>
    <w:rsid w:val="00A9694A"/>
    <w:rsid w:val="00A96A51"/>
    <w:rsid w:val="00A96DDB"/>
    <w:rsid w:val="00A96E9F"/>
    <w:rsid w:val="00A96FA6"/>
    <w:rsid w:val="00A97091"/>
    <w:rsid w:val="00A9731B"/>
    <w:rsid w:val="00A9732F"/>
    <w:rsid w:val="00A974FD"/>
    <w:rsid w:val="00A97636"/>
    <w:rsid w:val="00A979EC"/>
    <w:rsid w:val="00A97AE5"/>
    <w:rsid w:val="00A97B18"/>
    <w:rsid w:val="00A97F38"/>
    <w:rsid w:val="00A97FA9"/>
    <w:rsid w:val="00AA01BB"/>
    <w:rsid w:val="00AA0413"/>
    <w:rsid w:val="00AA0687"/>
    <w:rsid w:val="00AA0712"/>
    <w:rsid w:val="00AA072F"/>
    <w:rsid w:val="00AA0B81"/>
    <w:rsid w:val="00AA0C38"/>
    <w:rsid w:val="00AA1087"/>
    <w:rsid w:val="00AA1294"/>
    <w:rsid w:val="00AA143F"/>
    <w:rsid w:val="00AA161D"/>
    <w:rsid w:val="00AA183B"/>
    <w:rsid w:val="00AA1D4E"/>
    <w:rsid w:val="00AA2099"/>
    <w:rsid w:val="00AA217F"/>
    <w:rsid w:val="00AA2192"/>
    <w:rsid w:val="00AA2577"/>
    <w:rsid w:val="00AA2D52"/>
    <w:rsid w:val="00AA2EEC"/>
    <w:rsid w:val="00AA2F87"/>
    <w:rsid w:val="00AA2FC5"/>
    <w:rsid w:val="00AA3091"/>
    <w:rsid w:val="00AA30BB"/>
    <w:rsid w:val="00AA333F"/>
    <w:rsid w:val="00AA368A"/>
    <w:rsid w:val="00AA3DC7"/>
    <w:rsid w:val="00AA423D"/>
    <w:rsid w:val="00AA46D2"/>
    <w:rsid w:val="00AA4A44"/>
    <w:rsid w:val="00AA4B4A"/>
    <w:rsid w:val="00AA4B90"/>
    <w:rsid w:val="00AA4F41"/>
    <w:rsid w:val="00AA4FAA"/>
    <w:rsid w:val="00AA5026"/>
    <w:rsid w:val="00AA50CF"/>
    <w:rsid w:val="00AA5149"/>
    <w:rsid w:val="00AA554D"/>
    <w:rsid w:val="00AA5FD8"/>
    <w:rsid w:val="00AA60E2"/>
    <w:rsid w:val="00AA6171"/>
    <w:rsid w:val="00AA6255"/>
    <w:rsid w:val="00AA6262"/>
    <w:rsid w:val="00AA632F"/>
    <w:rsid w:val="00AA66B9"/>
    <w:rsid w:val="00AA67E5"/>
    <w:rsid w:val="00AA6ACC"/>
    <w:rsid w:val="00AA6C4E"/>
    <w:rsid w:val="00AA75C0"/>
    <w:rsid w:val="00AA762F"/>
    <w:rsid w:val="00AA7656"/>
    <w:rsid w:val="00AA787F"/>
    <w:rsid w:val="00AA7DEB"/>
    <w:rsid w:val="00AB00C5"/>
    <w:rsid w:val="00AB02BD"/>
    <w:rsid w:val="00AB0349"/>
    <w:rsid w:val="00AB0531"/>
    <w:rsid w:val="00AB053F"/>
    <w:rsid w:val="00AB0C10"/>
    <w:rsid w:val="00AB0CB4"/>
    <w:rsid w:val="00AB0EDC"/>
    <w:rsid w:val="00AB11F4"/>
    <w:rsid w:val="00AB12F4"/>
    <w:rsid w:val="00AB12FD"/>
    <w:rsid w:val="00AB1311"/>
    <w:rsid w:val="00AB18A7"/>
    <w:rsid w:val="00AB18E9"/>
    <w:rsid w:val="00AB1CAE"/>
    <w:rsid w:val="00AB1F48"/>
    <w:rsid w:val="00AB2095"/>
    <w:rsid w:val="00AB2121"/>
    <w:rsid w:val="00AB21E5"/>
    <w:rsid w:val="00AB287C"/>
    <w:rsid w:val="00AB2AF2"/>
    <w:rsid w:val="00AB2B18"/>
    <w:rsid w:val="00AB335D"/>
    <w:rsid w:val="00AB3DE5"/>
    <w:rsid w:val="00AB3E29"/>
    <w:rsid w:val="00AB400A"/>
    <w:rsid w:val="00AB42FD"/>
    <w:rsid w:val="00AB45CF"/>
    <w:rsid w:val="00AB4733"/>
    <w:rsid w:val="00AB4820"/>
    <w:rsid w:val="00AB4DAD"/>
    <w:rsid w:val="00AB50D7"/>
    <w:rsid w:val="00AB523E"/>
    <w:rsid w:val="00AB5496"/>
    <w:rsid w:val="00AB5757"/>
    <w:rsid w:val="00AB5904"/>
    <w:rsid w:val="00AB59C6"/>
    <w:rsid w:val="00AB5D7B"/>
    <w:rsid w:val="00AB5EC6"/>
    <w:rsid w:val="00AB5EDD"/>
    <w:rsid w:val="00AB629E"/>
    <w:rsid w:val="00AB6386"/>
    <w:rsid w:val="00AB675E"/>
    <w:rsid w:val="00AB6B34"/>
    <w:rsid w:val="00AB6BA4"/>
    <w:rsid w:val="00AB6C92"/>
    <w:rsid w:val="00AB6DCD"/>
    <w:rsid w:val="00AB7002"/>
    <w:rsid w:val="00AB703B"/>
    <w:rsid w:val="00AB743A"/>
    <w:rsid w:val="00AB7604"/>
    <w:rsid w:val="00AB776B"/>
    <w:rsid w:val="00AB786A"/>
    <w:rsid w:val="00AB7B36"/>
    <w:rsid w:val="00AB7BDF"/>
    <w:rsid w:val="00AB7C95"/>
    <w:rsid w:val="00AB7E71"/>
    <w:rsid w:val="00AC03B4"/>
    <w:rsid w:val="00AC0D4F"/>
    <w:rsid w:val="00AC11C5"/>
    <w:rsid w:val="00AC11E0"/>
    <w:rsid w:val="00AC15B0"/>
    <w:rsid w:val="00AC16AE"/>
    <w:rsid w:val="00AC1B41"/>
    <w:rsid w:val="00AC1E44"/>
    <w:rsid w:val="00AC2457"/>
    <w:rsid w:val="00AC2681"/>
    <w:rsid w:val="00AC289F"/>
    <w:rsid w:val="00AC28F3"/>
    <w:rsid w:val="00AC2939"/>
    <w:rsid w:val="00AC363C"/>
    <w:rsid w:val="00AC3E83"/>
    <w:rsid w:val="00AC4012"/>
    <w:rsid w:val="00AC4044"/>
    <w:rsid w:val="00AC41E3"/>
    <w:rsid w:val="00AC423A"/>
    <w:rsid w:val="00AC4470"/>
    <w:rsid w:val="00AC478B"/>
    <w:rsid w:val="00AC4D4F"/>
    <w:rsid w:val="00AC4D79"/>
    <w:rsid w:val="00AC4E7F"/>
    <w:rsid w:val="00AC50FD"/>
    <w:rsid w:val="00AC5122"/>
    <w:rsid w:val="00AC5889"/>
    <w:rsid w:val="00AC599E"/>
    <w:rsid w:val="00AC5BB7"/>
    <w:rsid w:val="00AC5C7B"/>
    <w:rsid w:val="00AC6027"/>
    <w:rsid w:val="00AC66AC"/>
    <w:rsid w:val="00AC678C"/>
    <w:rsid w:val="00AC67A7"/>
    <w:rsid w:val="00AC6897"/>
    <w:rsid w:val="00AC6E83"/>
    <w:rsid w:val="00AC70B3"/>
    <w:rsid w:val="00AC73C6"/>
    <w:rsid w:val="00AC76A3"/>
    <w:rsid w:val="00AC77F7"/>
    <w:rsid w:val="00AC7B56"/>
    <w:rsid w:val="00AC7D0B"/>
    <w:rsid w:val="00AC7DB9"/>
    <w:rsid w:val="00AC7E21"/>
    <w:rsid w:val="00AD0251"/>
    <w:rsid w:val="00AD06F6"/>
    <w:rsid w:val="00AD08D1"/>
    <w:rsid w:val="00AD08F2"/>
    <w:rsid w:val="00AD0C25"/>
    <w:rsid w:val="00AD0C35"/>
    <w:rsid w:val="00AD0E4C"/>
    <w:rsid w:val="00AD1103"/>
    <w:rsid w:val="00AD1333"/>
    <w:rsid w:val="00AD1A2F"/>
    <w:rsid w:val="00AD1A67"/>
    <w:rsid w:val="00AD1DAB"/>
    <w:rsid w:val="00AD207A"/>
    <w:rsid w:val="00AD23AB"/>
    <w:rsid w:val="00AD24DB"/>
    <w:rsid w:val="00AD28FF"/>
    <w:rsid w:val="00AD29BF"/>
    <w:rsid w:val="00AD2A4B"/>
    <w:rsid w:val="00AD2CD3"/>
    <w:rsid w:val="00AD32EC"/>
    <w:rsid w:val="00AD34D4"/>
    <w:rsid w:val="00AD35B8"/>
    <w:rsid w:val="00AD364C"/>
    <w:rsid w:val="00AD3718"/>
    <w:rsid w:val="00AD3890"/>
    <w:rsid w:val="00AD38E6"/>
    <w:rsid w:val="00AD3A68"/>
    <w:rsid w:val="00AD3BB5"/>
    <w:rsid w:val="00AD3F58"/>
    <w:rsid w:val="00AD41A3"/>
    <w:rsid w:val="00AD47B2"/>
    <w:rsid w:val="00AD4FDB"/>
    <w:rsid w:val="00AD560C"/>
    <w:rsid w:val="00AD5627"/>
    <w:rsid w:val="00AD5935"/>
    <w:rsid w:val="00AD5BCB"/>
    <w:rsid w:val="00AD5C10"/>
    <w:rsid w:val="00AD5D95"/>
    <w:rsid w:val="00AD6536"/>
    <w:rsid w:val="00AD65F1"/>
    <w:rsid w:val="00AD66DD"/>
    <w:rsid w:val="00AD689E"/>
    <w:rsid w:val="00AD6AEF"/>
    <w:rsid w:val="00AD6C4B"/>
    <w:rsid w:val="00AD6EC1"/>
    <w:rsid w:val="00AD71E6"/>
    <w:rsid w:val="00AD7325"/>
    <w:rsid w:val="00AD7389"/>
    <w:rsid w:val="00AD7478"/>
    <w:rsid w:val="00AD7958"/>
    <w:rsid w:val="00AD7BE0"/>
    <w:rsid w:val="00AD7C32"/>
    <w:rsid w:val="00AD7C43"/>
    <w:rsid w:val="00AD7D14"/>
    <w:rsid w:val="00AD7F6E"/>
    <w:rsid w:val="00AE00C6"/>
    <w:rsid w:val="00AE01CD"/>
    <w:rsid w:val="00AE0426"/>
    <w:rsid w:val="00AE048E"/>
    <w:rsid w:val="00AE0C3F"/>
    <w:rsid w:val="00AE0C72"/>
    <w:rsid w:val="00AE0CE5"/>
    <w:rsid w:val="00AE132F"/>
    <w:rsid w:val="00AE1406"/>
    <w:rsid w:val="00AE1535"/>
    <w:rsid w:val="00AE1AE9"/>
    <w:rsid w:val="00AE1B26"/>
    <w:rsid w:val="00AE1CD5"/>
    <w:rsid w:val="00AE1FEE"/>
    <w:rsid w:val="00AE2368"/>
    <w:rsid w:val="00AE243E"/>
    <w:rsid w:val="00AE2443"/>
    <w:rsid w:val="00AE26A2"/>
    <w:rsid w:val="00AE2796"/>
    <w:rsid w:val="00AE297C"/>
    <w:rsid w:val="00AE2F52"/>
    <w:rsid w:val="00AE3051"/>
    <w:rsid w:val="00AE328E"/>
    <w:rsid w:val="00AE3380"/>
    <w:rsid w:val="00AE33B8"/>
    <w:rsid w:val="00AE3486"/>
    <w:rsid w:val="00AE366A"/>
    <w:rsid w:val="00AE369A"/>
    <w:rsid w:val="00AE3732"/>
    <w:rsid w:val="00AE3872"/>
    <w:rsid w:val="00AE3CA4"/>
    <w:rsid w:val="00AE3CBB"/>
    <w:rsid w:val="00AE3F28"/>
    <w:rsid w:val="00AE436B"/>
    <w:rsid w:val="00AE45B0"/>
    <w:rsid w:val="00AE45BC"/>
    <w:rsid w:val="00AE478C"/>
    <w:rsid w:val="00AE4C78"/>
    <w:rsid w:val="00AE4F70"/>
    <w:rsid w:val="00AE53A6"/>
    <w:rsid w:val="00AE53CF"/>
    <w:rsid w:val="00AE54AF"/>
    <w:rsid w:val="00AE5888"/>
    <w:rsid w:val="00AE58C0"/>
    <w:rsid w:val="00AE5923"/>
    <w:rsid w:val="00AE5B1C"/>
    <w:rsid w:val="00AE5E32"/>
    <w:rsid w:val="00AE5E53"/>
    <w:rsid w:val="00AE5EBD"/>
    <w:rsid w:val="00AE5F6D"/>
    <w:rsid w:val="00AE6659"/>
    <w:rsid w:val="00AE69A4"/>
    <w:rsid w:val="00AE69D1"/>
    <w:rsid w:val="00AE6C79"/>
    <w:rsid w:val="00AE6C95"/>
    <w:rsid w:val="00AE6D19"/>
    <w:rsid w:val="00AE6E92"/>
    <w:rsid w:val="00AE6F53"/>
    <w:rsid w:val="00AE70D0"/>
    <w:rsid w:val="00AE71E6"/>
    <w:rsid w:val="00AE732E"/>
    <w:rsid w:val="00AE7445"/>
    <w:rsid w:val="00AE7D7F"/>
    <w:rsid w:val="00AE7DB5"/>
    <w:rsid w:val="00AE7E31"/>
    <w:rsid w:val="00AF0103"/>
    <w:rsid w:val="00AF061F"/>
    <w:rsid w:val="00AF07CE"/>
    <w:rsid w:val="00AF0A22"/>
    <w:rsid w:val="00AF0A42"/>
    <w:rsid w:val="00AF1049"/>
    <w:rsid w:val="00AF10C1"/>
    <w:rsid w:val="00AF13D4"/>
    <w:rsid w:val="00AF154E"/>
    <w:rsid w:val="00AF1AAD"/>
    <w:rsid w:val="00AF1FB9"/>
    <w:rsid w:val="00AF2063"/>
    <w:rsid w:val="00AF2182"/>
    <w:rsid w:val="00AF229E"/>
    <w:rsid w:val="00AF233B"/>
    <w:rsid w:val="00AF2679"/>
    <w:rsid w:val="00AF2782"/>
    <w:rsid w:val="00AF2899"/>
    <w:rsid w:val="00AF2A5B"/>
    <w:rsid w:val="00AF2A9B"/>
    <w:rsid w:val="00AF2B4A"/>
    <w:rsid w:val="00AF2F61"/>
    <w:rsid w:val="00AF3306"/>
    <w:rsid w:val="00AF3552"/>
    <w:rsid w:val="00AF3C74"/>
    <w:rsid w:val="00AF3CEA"/>
    <w:rsid w:val="00AF4537"/>
    <w:rsid w:val="00AF47C7"/>
    <w:rsid w:val="00AF4A7B"/>
    <w:rsid w:val="00AF4DCD"/>
    <w:rsid w:val="00AF4F01"/>
    <w:rsid w:val="00AF51A0"/>
    <w:rsid w:val="00AF5291"/>
    <w:rsid w:val="00AF52C6"/>
    <w:rsid w:val="00AF571A"/>
    <w:rsid w:val="00AF580E"/>
    <w:rsid w:val="00AF5A0D"/>
    <w:rsid w:val="00AF5ABD"/>
    <w:rsid w:val="00AF5B2B"/>
    <w:rsid w:val="00AF5D5D"/>
    <w:rsid w:val="00AF61FC"/>
    <w:rsid w:val="00AF6499"/>
    <w:rsid w:val="00AF672B"/>
    <w:rsid w:val="00AF6978"/>
    <w:rsid w:val="00AF6FFA"/>
    <w:rsid w:val="00AF71C2"/>
    <w:rsid w:val="00AF73DB"/>
    <w:rsid w:val="00AF78AE"/>
    <w:rsid w:val="00AF7AFE"/>
    <w:rsid w:val="00AF7D07"/>
    <w:rsid w:val="00B000BD"/>
    <w:rsid w:val="00B00107"/>
    <w:rsid w:val="00B0030B"/>
    <w:rsid w:val="00B006DC"/>
    <w:rsid w:val="00B00847"/>
    <w:rsid w:val="00B008C3"/>
    <w:rsid w:val="00B0095B"/>
    <w:rsid w:val="00B00ADC"/>
    <w:rsid w:val="00B01198"/>
    <w:rsid w:val="00B01277"/>
    <w:rsid w:val="00B0134E"/>
    <w:rsid w:val="00B01434"/>
    <w:rsid w:val="00B0165A"/>
    <w:rsid w:val="00B01B9A"/>
    <w:rsid w:val="00B01C07"/>
    <w:rsid w:val="00B01EA7"/>
    <w:rsid w:val="00B01ECF"/>
    <w:rsid w:val="00B0219C"/>
    <w:rsid w:val="00B0297E"/>
    <w:rsid w:val="00B02A6E"/>
    <w:rsid w:val="00B02BC9"/>
    <w:rsid w:val="00B02EC6"/>
    <w:rsid w:val="00B02FA4"/>
    <w:rsid w:val="00B03152"/>
    <w:rsid w:val="00B03467"/>
    <w:rsid w:val="00B037C3"/>
    <w:rsid w:val="00B039EA"/>
    <w:rsid w:val="00B03A2F"/>
    <w:rsid w:val="00B03AB5"/>
    <w:rsid w:val="00B0498A"/>
    <w:rsid w:val="00B04E6E"/>
    <w:rsid w:val="00B05051"/>
    <w:rsid w:val="00B053A3"/>
    <w:rsid w:val="00B0544D"/>
    <w:rsid w:val="00B05C43"/>
    <w:rsid w:val="00B06570"/>
    <w:rsid w:val="00B06753"/>
    <w:rsid w:val="00B06997"/>
    <w:rsid w:val="00B06AA9"/>
    <w:rsid w:val="00B06E65"/>
    <w:rsid w:val="00B06F31"/>
    <w:rsid w:val="00B072CC"/>
    <w:rsid w:val="00B075DE"/>
    <w:rsid w:val="00B075F8"/>
    <w:rsid w:val="00B0777B"/>
    <w:rsid w:val="00B07C69"/>
    <w:rsid w:val="00B10111"/>
    <w:rsid w:val="00B10197"/>
    <w:rsid w:val="00B1027D"/>
    <w:rsid w:val="00B10775"/>
    <w:rsid w:val="00B108D5"/>
    <w:rsid w:val="00B10926"/>
    <w:rsid w:val="00B10AFC"/>
    <w:rsid w:val="00B10BA6"/>
    <w:rsid w:val="00B1134E"/>
    <w:rsid w:val="00B1149F"/>
    <w:rsid w:val="00B11DD1"/>
    <w:rsid w:val="00B11F1E"/>
    <w:rsid w:val="00B12BFF"/>
    <w:rsid w:val="00B12CF3"/>
    <w:rsid w:val="00B12EA7"/>
    <w:rsid w:val="00B135A6"/>
    <w:rsid w:val="00B13737"/>
    <w:rsid w:val="00B13887"/>
    <w:rsid w:val="00B1390D"/>
    <w:rsid w:val="00B13963"/>
    <w:rsid w:val="00B139F8"/>
    <w:rsid w:val="00B13B40"/>
    <w:rsid w:val="00B13CEF"/>
    <w:rsid w:val="00B13DA1"/>
    <w:rsid w:val="00B14065"/>
    <w:rsid w:val="00B141A0"/>
    <w:rsid w:val="00B145AB"/>
    <w:rsid w:val="00B14678"/>
    <w:rsid w:val="00B146C3"/>
    <w:rsid w:val="00B14B5A"/>
    <w:rsid w:val="00B1548A"/>
    <w:rsid w:val="00B15888"/>
    <w:rsid w:val="00B15B78"/>
    <w:rsid w:val="00B15BC8"/>
    <w:rsid w:val="00B15FE2"/>
    <w:rsid w:val="00B16618"/>
    <w:rsid w:val="00B16662"/>
    <w:rsid w:val="00B169EF"/>
    <w:rsid w:val="00B16BFB"/>
    <w:rsid w:val="00B16DA8"/>
    <w:rsid w:val="00B16E28"/>
    <w:rsid w:val="00B17053"/>
    <w:rsid w:val="00B1714B"/>
    <w:rsid w:val="00B171C5"/>
    <w:rsid w:val="00B17945"/>
    <w:rsid w:val="00B179BE"/>
    <w:rsid w:val="00B17D08"/>
    <w:rsid w:val="00B17F15"/>
    <w:rsid w:val="00B200F5"/>
    <w:rsid w:val="00B20690"/>
    <w:rsid w:val="00B20976"/>
    <w:rsid w:val="00B20F85"/>
    <w:rsid w:val="00B21C61"/>
    <w:rsid w:val="00B21DE8"/>
    <w:rsid w:val="00B222CB"/>
    <w:rsid w:val="00B23172"/>
    <w:rsid w:val="00B23323"/>
    <w:rsid w:val="00B23538"/>
    <w:rsid w:val="00B237FD"/>
    <w:rsid w:val="00B23C23"/>
    <w:rsid w:val="00B23DBB"/>
    <w:rsid w:val="00B23E6A"/>
    <w:rsid w:val="00B2473E"/>
    <w:rsid w:val="00B24B34"/>
    <w:rsid w:val="00B25165"/>
    <w:rsid w:val="00B252E6"/>
    <w:rsid w:val="00B253BE"/>
    <w:rsid w:val="00B2546D"/>
    <w:rsid w:val="00B25696"/>
    <w:rsid w:val="00B25849"/>
    <w:rsid w:val="00B260CA"/>
    <w:rsid w:val="00B2620A"/>
    <w:rsid w:val="00B26382"/>
    <w:rsid w:val="00B2644A"/>
    <w:rsid w:val="00B2649E"/>
    <w:rsid w:val="00B26A01"/>
    <w:rsid w:val="00B26E0E"/>
    <w:rsid w:val="00B273F3"/>
    <w:rsid w:val="00B27553"/>
    <w:rsid w:val="00B27A7D"/>
    <w:rsid w:val="00B27D29"/>
    <w:rsid w:val="00B27E71"/>
    <w:rsid w:val="00B30115"/>
    <w:rsid w:val="00B30597"/>
    <w:rsid w:val="00B3092A"/>
    <w:rsid w:val="00B30981"/>
    <w:rsid w:val="00B30C7F"/>
    <w:rsid w:val="00B30D00"/>
    <w:rsid w:val="00B30DAB"/>
    <w:rsid w:val="00B3230E"/>
    <w:rsid w:val="00B3231A"/>
    <w:rsid w:val="00B32574"/>
    <w:rsid w:val="00B3266C"/>
    <w:rsid w:val="00B3294D"/>
    <w:rsid w:val="00B3299B"/>
    <w:rsid w:val="00B32ACF"/>
    <w:rsid w:val="00B32E0F"/>
    <w:rsid w:val="00B32F84"/>
    <w:rsid w:val="00B33017"/>
    <w:rsid w:val="00B33216"/>
    <w:rsid w:val="00B33433"/>
    <w:rsid w:val="00B33891"/>
    <w:rsid w:val="00B338BC"/>
    <w:rsid w:val="00B33931"/>
    <w:rsid w:val="00B339F7"/>
    <w:rsid w:val="00B33C1C"/>
    <w:rsid w:val="00B33C80"/>
    <w:rsid w:val="00B34134"/>
    <w:rsid w:val="00B3418A"/>
    <w:rsid w:val="00B34348"/>
    <w:rsid w:val="00B3469F"/>
    <w:rsid w:val="00B346DC"/>
    <w:rsid w:val="00B34871"/>
    <w:rsid w:val="00B34B24"/>
    <w:rsid w:val="00B35153"/>
    <w:rsid w:val="00B35170"/>
    <w:rsid w:val="00B353DB"/>
    <w:rsid w:val="00B355A4"/>
    <w:rsid w:val="00B35AF0"/>
    <w:rsid w:val="00B35EBF"/>
    <w:rsid w:val="00B362BC"/>
    <w:rsid w:val="00B36340"/>
    <w:rsid w:val="00B36427"/>
    <w:rsid w:val="00B37077"/>
    <w:rsid w:val="00B3728E"/>
    <w:rsid w:val="00B3769D"/>
    <w:rsid w:val="00B37747"/>
    <w:rsid w:val="00B37BFC"/>
    <w:rsid w:val="00B37C68"/>
    <w:rsid w:val="00B400BF"/>
    <w:rsid w:val="00B4019B"/>
    <w:rsid w:val="00B401F1"/>
    <w:rsid w:val="00B407DB"/>
    <w:rsid w:val="00B40953"/>
    <w:rsid w:val="00B4095C"/>
    <w:rsid w:val="00B409AF"/>
    <w:rsid w:val="00B40DB3"/>
    <w:rsid w:val="00B410CC"/>
    <w:rsid w:val="00B41449"/>
    <w:rsid w:val="00B415D3"/>
    <w:rsid w:val="00B41651"/>
    <w:rsid w:val="00B41B3F"/>
    <w:rsid w:val="00B41C42"/>
    <w:rsid w:val="00B42802"/>
    <w:rsid w:val="00B42AA6"/>
    <w:rsid w:val="00B42CA2"/>
    <w:rsid w:val="00B42CB7"/>
    <w:rsid w:val="00B42F8C"/>
    <w:rsid w:val="00B43297"/>
    <w:rsid w:val="00B4347D"/>
    <w:rsid w:val="00B434C4"/>
    <w:rsid w:val="00B437D5"/>
    <w:rsid w:val="00B43C91"/>
    <w:rsid w:val="00B4405C"/>
    <w:rsid w:val="00B441AC"/>
    <w:rsid w:val="00B442C4"/>
    <w:rsid w:val="00B44513"/>
    <w:rsid w:val="00B44787"/>
    <w:rsid w:val="00B44CB8"/>
    <w:rsid w:val="00B44CD4"/>
    <w:rsid w:val="00B450A6"/>
    <w:rsid w:val="00B4525C"/>
    <w:rsid w:val="00B455BE"/>
    <w:rsid w:val="00B45736"/>
    <w:rsid w:val="00B45C2F"/>
    <w:rsid w:val="00B46024"/>
    <w:rsid w:val="00B461BC"/>
    <w:rsid w:val="00B46265"/>
    <w:rsid w:val="00B462DD"/>
    <w:rsid w:val="00B466D7"/>
    <w:rsid w:val="00B46868"/>
    <w:rsid w:val="00B46A4E"/>
    <w:rsid w:val="00B46A8B"/>
    <w:rsid w:val="00B46ADC"/>
    <w:rsid w:val="00B470C6"/>
    <w:rsid w:val="00B47423"/>
    <w:rsid w:val="00B47768"/>
    <w:rsid w:val="00B47953"/>
    <w:rsid w:val="00B479EB"/>
    <w:rsid w:val="00B47B8E"/>
    <w:rsid w:val="00B47E53"/>
    <w:rsid w:val="00B5001C"/>
    <w:rsid w:val="00B503B3"/>
    <w:rsid w:val="00B503F5"/>
    <w:rsid w:val="00B5046C"/>
    <w:rsid w:val="00B5054E"/>
    <w:rsid w:val="00B5058B"/>
    <w:rsid w:val="00B50AD9"/>
    <w:rsid w:val="00B50D3E"/>
    <w:rsid w:val="00B50D85"/>
    <w:rsid w:val="00B50E62"/>
    <w:rsid w:val="00B50ED2"/>
    <w:rsid w:val="00B5152E"/>
    <w:rsid w:val="00B516F9"/>
    <w:rsid w:val="00B51878"/>
    <w:rsid w:val="00B518B3"/>
    <w:rsid w:val="00B518C7"/>
    <w:rsid w:val="00B51984"/>
    <w:rsid w:val="00B51BEC"/>
    <w:rsid w:val="00B51DF0"/>
    <w:rsid w:val="00B52340"/>
    <w:rsid w:val="00B528D6"/>
    <w:rsid w:val="00B52995"/>
    <w:rsid w:val="00B53325"/>
    <w:rsid w:val="00B534AB"/>
    <w:rsid w:val="00B53559"/>
    <w:rsid w:val="00B535D8"/>
    <w:rsid w:val="00B53732"/>
    <w:rsid w:val="00B5380E"/>
    <w:rsid w:val="00B53C50"/>
    <w:rsid w:val="00B53D43"/>
    <w:rsid w:val="00B53E61"/>
    <w:rsid w:val="00B53EE8"/>
    <w:rsid w:val="00B54182"/>
    <w:rsid w:val="00B543C3"/>
    <w:rsid w:val="00B543F8"/>
    <w:rsid w:val="00B54656"/>
    <w:rsid w:val="00B54A21"/>
    <w:rsid w:val="00B54B6B"/>
    <w:rsid w:val="00B54B85"/>
    <w:rsid w:val="00B54C10"/>
    <w:rsid w:val="00B54E8B"/>
    <w:rsid w:val="00B54FDF"/>
    <w:rsid w:val="00B553D0"/>
    <w:rsid w:val="00B556AD"/>
    <w:rsid w:val="00B55762"/>
    <w:rsid w:val="00B5593B"/>
    <w:rsid w:val="00B5594C"/>
    <w:rsid w:val="00B561EA"/>
    <w:rsid w:val="00B56B88"/>
    <w:rsid w:val="00B56E22"/>
    <w:rsid w:val="00B57065"/>
    <w:rsid w:val="00B570DE"/>
    <w:rsid w:val="00B57173"/>
    <w:rsid w:val="00B5724B"/>
    <w:rsid w:val="00B5725E"/>
    <w:rsid w:val="00B57645"/>
    <w:rsid w:val="00B5797E"/>
    <w:rsid w:val="00B60178"/>
    <w:rsid w:val="00B60286"/>
    <w:rsid w:val="00B6040F"/>
    <w:rsid w:val="00B604AF"/>
    <w:rsid w:val="00B60515"/>
    <w:rsid w:val="00B60591"/>
    <w:rsid w:val="00B6077A"/>
    <w:rsid w:val="00B60F6D"/>
    <w:rsid w:val="00B6119C"/>
    <w:rsid w:val="00B611B5"/>
    <w:rsid w:val="00B613E6"/>
    <w:rsid w:val="00B614BA"/>
    <w:rsid w:val="00B6152C"/>
    <w:rsid w:val="00B615E5"/>
    <w:rsid w:val="00B61603"/>
    <w:rsid w:val="00B61BBD"/>
    <w:rsid w:val="00B61BDF"/>
    <w:rsid w:val="00B61DE5"/>
    <w:rsid w:val="00B623B6"/>
    <w:rsid w:val="00B6261C"/>
    <w:rsid w:val="00B62719"/>
    <w:rsid w:val="00B627BF"/>
    <w:rsid w:val="00B628E1"/>
    <w:rsid w:val="00B636C2"/>
    <w:rsid w:val="00B639B1"/>
    <w:rsid w:val="00B63AA9"/>
    <w:rsid w:val="00B6437C"/>
    <w:rsid w:val="00B647B4"/>
    <w:rsid w:val="00B64858"/>
    <w:rsid w:val="00B648F4"/>
    <w:rsid w:val="00B64946"/>
    <w:rsid w:val="00B64B3B"/>
    <w:rsid w:val="00B64B4F"/>
    <w:rsid w:val="00B64B86"/>
    <w:rsid w:val="00B64B96"/>
    <w:rsid w:val="00B650ED"/>
    <w:rsid w:val="00B6510D"/>
    <w:rsid w:val="00B653A2"/>
    <w:rsid w:val="00B65400"/>
    <w:rsid w:val="00B656E5"/>
    <w:rsid w:val="00B65AB7"/>
    <w:rsid w:val="00B65DB5"/>
    <w:rsid w:val="00B65F8C"/>
    <w:rsid w:val="00B66050"/>
    <w:rsid w:val="00B6606F"/>
    <w:rsid w:val="00B6610E"/>
    <w:rsid w:val="00B661A2"/>
    <w:rsid w:val="00B666AD"/>
    <w:rsid w:val="00B6673C"/>
    <w:rsid w:val="00B66A21"/>
    <w:rsid w:val="00B66AAC"/>
    <w:rsid w:val="00B66DA2"/>
    <w:rsid w:val="00B67114"/>
    <w:rsid w:val="00B67181"/>
    <w:rsid w:val="00B6720D"/>
    <w:rsid w:val="00B6721B"/>
    <w:rsid w:val="00B67665"/>
    <w:rsid w:val="00B67930"/>
    <w:rsid w:val="00B67C53"/>
    <w:rsid w:val="00B67DCA"/>
    <w:rsid w:val="00B70649"/>
    <w:rsid w:val="00B70767"/>
    <w:rsid w:val="00B70B33"/>
    <w:rsid w:val="00B71068"/>
    <w:rsid w:val="00B71934"/>
    <w:rsid w:val="00B71B70"/>
    <w:rsid w:val="00B71FB9"/>
    <w:rsid w:val="00B720CC"/>
    <w:rsid w:val="00B721A6"/>
    <w:rsid w:val="00B7235D"/>
    <w:rsid w:val="00B728E9"/>
    <w:rsid w:val="00B72B80"/>
    <w:rsid w:val="00B72BF6"/>
    <w:rsid w:val="00B72CCA"/>
    <w:rsid w:val="00B72F1A"/>
    <w:rsid w:val="00B72FE1"/>
    <w:rsid w:val="00B73103"/>
    <w:rsid w:val="00B73159"/>
    <w:rsid w:val="00B731D6"/>
    <w:rsid w:val="00B73213"/>
    <w:rsid w:val="00B73A1C"/>
    <w:rsid w:val="00B74170"/>
    <w:rsid w:val="00B74401"/>
    <w:rsid w:val="00B744A3"/>
    <w:rsid w:val="00B748EF"/>
    <w:rsid w:val="00B7499D"/>
    <w:rsid w:val="00B749F7"/>
    <w:rsid w:val="00B74B96"/>
    <w:rsid w:val="00B74E86"/>
    <w:rsid w:val="00B75457"/>
    <w:rsid w:val="00B75576"/>
    <w:rsid w:val="00B7580C"/>
    <w:rsid w:val="00B758CE"/>
    <w:rsid w:val="00B75B69"/>
    <w:rsid w:val="00B761C8"/>
    <w:rsid w:val="00B76557"/>
    <w:rsid w:val="00B76836"/>
    <w:rsid w:val="00B768D6"/>
    <w:rsid w:val="00B76DA5"/>
    <w:rsid w:val="00B76F60"/>
    <w:rsid w:val="00B77307"/>
    <w:rsid w:val="00B778DC"/>
    <w:rsid w:val="00B77B5F"/>
    <w:rsid w:val="00B77BB2"/>
    <w:rsid w:val="00B77DA9"/>
    <w:rsid w:val="00B77F7B"/>
    <w:rsid w:val="00B8001E"/>
    <w:rsid w:val="00B801E3"/>
    <w:rsid w:val="00B8020F"/>
    <w:rsid w:val="00B802E4"/>
    <w:rsid w:val="00B8039F"/>
    <w:rsid w:val="00B803EA"/>
    <w:rsid w:val="00B8097D"/>
    <w:rsid w:val="00B80A8D"/>
    <w:rsid w:val="00B80F01"/>
    <w:rsid w:val="00B80F75"/>
    <w:rsid w:val="00B80FD8"/>
    <w:rsid w:val="00B81159"/>
    <w:rsid w:val="00B8185B"/>
    <w:rsid w:val="00B81CCD"/>
    <w:rsid w:val="00B81FF1"/>
    <w:rsid w:val="00B82338"/>
    <w:rsid w:val="00B823C9"/>
    <w:rsid w:val="00B829AC"/>
    <w:rsid w:val="00B82D00"/>
    <w:rsid w:val="00B82D06"/>
    <w:rsid w:val="00B82D28"/>
    <w:rsid w:val="00B83062"/>
    <w:rsid w:val="00B83194"/>
    <w:rsid w:val="00B836AC"/>
    <w:rsid w:val="00B836B4"/>
    <w:rsid w:val="00B837E6"/>
    <w:rsid w:val="00B83861"/>
    <w:rsid w:val="00B83929"/>
    <w:rsid w:val="00B8392B"/>
    <w:rsid w:val="00B83A3E"/>
    <w:rsid w:val="00B83C48"/>
    <w:rsid w:val="00B83D9D"/>
    <w:rsid w:val="00B83EC7"/>
    <w:rsid w:val="00B83F08"/>
    <w:rsid w:val="00B8482D"/>
    <w:rsid w:val="00B84982"/>
    <w:rsid w:val="00B85030"/>
    <w:rsid w:val="00B85CE3"/>
    <w:rsid w:val="00B85E4F"/>
    <w:rsid w:val="00B863A5"/>
    <w:rsid w:val="00B864A8"/>
    <w:rsid w:val="00B8651F"/>
    <w:rsid w:val="00B86676"/>
    <w:rsid w:val="00B8669D"/>
    <w:rsid w:val="00B868CB"/>
    <w:rsid w:val="00B869A8"/>
    <w:rsid w:val="00B86B97"/>
    <w:rsid w:val="00B86E66"/>
    <w:rsid w:val="00B86FCB"/>
    <w:rsid w:val="00B8741C"/>
    <w:rsid w:val="00B87437"/>
    <w:rsid w:val="00B874F4"/>
    <w:rsid w:val="00B8767E"/>
    <w:rsid w:val="00B87B0F"/>
    <w:rsid w:val="00B87B18"/>
    <w:rsid w:val="00B87C92"/>
    <w:rsid w:val="00B87FBE"/>
    <w:rsid w:val="00B90248"/>
    <w:rsid w:val="00B90883"/>
    <w:rsid w:val="00B90D85"/>
    <w:rsid w:val="00B90EE6"/>
    <w:rsid w:val="00B912EB"/>
    <w:rsid w:val="00B91B54"/>
    <w:rsid w:val="00B91F07"/>
    <w:rsid w:val="00B921E9"/>
    <w:rsid w:val="00B92563"/>
    <w:rsid w:val="00B925AE"/>
    <w:rsid w:val="00B92C29"/>
    <w:rsid w:val="00B93171"/>
    <w:rsid w:val="00B93324"/>
    <w:rsid w:val="00B93484"/>
    <w:rsid w:val="00B9352F"/>
    <w:rsid w:val="00B93677"/>
    <w:rsid w:val="00B93714"/>
    <w:rsid w:val="00B93EDD"/>
    <w:rsid w:val="00B940AC"/>
    <w:rsid w:val="00B942BE"/>
    <w:rsid w:val="00B943CE"/>
    <w:rsid w:val="00B94455"/>
    <w:rsid w:val="00B94489"/>
    <w:rsid w:val="00B945A6"/>
    <w:rsid w:val="00B9462C"/>
    <w:rsid w:val="00B94670"/>
    <w:rsid w:val="00B946A4"/>
    <w:rsid w:val="00B94A3A"/>
    <w:rsid w:val="00B94ADB"/>
    <w:rsid w:val="00B953A7"/>
    <w:rsid w:val="00B95477"/>
    <w:rsid w:val="00B95857"/>
    <w:rsid w:val="00B9595F"/>
    <w:rsid w:val="00B960C7"/>
    <w:rsid w:val="00B962E5"/>
    <w:rsid w:val="00B9639A"/>
    <w:rsid w:val="00B963CB"/>
    <w:rsid w:val="00B96445"/>
    <w:rsid w:val="00B96497"/>
    <w:rsid w:val="00B96499"/>
    <w:rsid w:val="00B96950"/>
    <w:rsid w:val="00B96A4B"/>
    <w:rsid w:val="00B96C11"/>
    <w:rsid w:val="00B96D03"/>
    <w:rsid w:val="00B96E22"/>
    <w:rsid w:val="00B96E6B"/>
    <w:rsid w:val="00B971C6"/>
    <w:rsid w:val="00B97212"/>
    <w:rsid w:val="00B97227"/>
    <w:rsid w:val="00B975DE"/>
    <w:rsid w:val="00B97C12"/>
    <w:rsid w:val="00B97C8A"/>
    <w:rsid w:val="00BA01D6"/>
    <w:rsid w:val="00BA02CD"/>
    <w:rsid w:val="00BA0371"/>
    <w:rsid w:val="00BA05C2"/>
    <w:rsid w:val="00BA0A83"/>
    <w:rsid w:val="00BA0AC5"/>
    <w:rsid w:val="00BA0F9D"/>
    <w:rsid w:val="00BA13FA"/>
    <w:rsid w:val="00BA19EB"/>
    <w:rsid w:val="00BA1C2D"/>
    <w:rsid w:val="00BA1F2E"/>
    <w:rsid w:val="00BA2170"/>
    <w:rsid w:val="00BA21EA"/>
    <w:rsid w:val="00BA245D"/>
    <w:rsid w:val="00BA24E8"/>
    <w:rsid w:val="00BA2B69"/>
    <w:rsid w:val="00BA32A6"/>
    <w:rsid w:val="00BA3645"/>
    <w:rsid w:val="00BA364F"/>
    <w:rsid w:val="00BA3814"/>
    <w:rsid w:val="00BA393F"/>
    <w:rsid w:val="00BA3990"/>
    <w:rsid w:val="00BA3BD2"/>
    <w:rsid w:val="00BA43F9"/>
    <w:rsid w:val="00BA4553"/>
    <w:rsid w:val="00BA4917"/>
    <w:rsid w:val="00BA4CD2"/>
    <w:rsid w:val="00BA4D42"/>
    <w:rsid w:val="00BA53E6"/>
    <w:rsid w:val="00BA5787"/>
    <w:rsid w:val="00BA580A"/>
    <w:rsid w:val="00BA5DBF"/>
    <w:rsid w:val="00BA638D"/>
    <w:rsid w:val="00BA64A6"/>
    <w:rsid w:val="00BA65E3"/>
    <w:rsid w:val="00BA6630"/>
    <w:rsid w:val="00BA6940"/>
    <w:rsid w:val="00BA6BB6"/>
    <w:rsid w:val="00BA6E47"/>
    <w:rsid w:val="00BA6FA8"/>
    <w:rsid w:val="00BA70FC"/>
    <w:rsid w:val="00BA7194"/>
    <w:rsid w:val="00BA7710"/>
    <w:rsid w:val="00BA77F7"/>
    <w:rsid w:val="00BA7C21"/>
    <w:rsid w:val="00BA7F82"/>
    <w:rsid w:val="00BB0422"/>
    <w:rsid w:val="00BB086A"/>
    <w:rsid w:val="00BB08CB"/>
    <w:rsid w:val="00BB0C7D"/>
    <w:rsid w:val="00BB0CE6"/>
    <w:rsid w:val="00BB0E56"/>
    <w:rsid w:val="00BB137B"/>
    <w:rsid w:val="00BB1544"/>
    <w:rsid w:val="00BB19D1"/>
    <w:rsid w:val="00BB19E7"/>
    <w:rsid w:val="00BB1AE6"/>
    <w:rsid w:val="00BB1BF9"/>
    <w:rsid w:val="00BB1E26"/>
    <w:rsid w:val="00BB1FF7"/>
    <w:rsid w:val="00BB201D"/>
    <w:rsid w:val="00BB2077"/>
    <w:rsid w:val="00BB20EE"/>
    <w:rsid w:val="00BB21D1"/>
    <w:rsid w:val="00BB2238"/>
    <w:rsid w:val="00BB229F"/>
    <w:rsid w:val="00BB252E"/>
    <w:rsid w:val="00BB26A1"/>
    <w:rsid w:val="00BB2C45"/>
    <w:rsid w:val="00BB2FDE"/>
    <w:rsid w:val="00BB3102"/>
    <w:rsid w:val="00BB313F"/>
    <w:rsid w:val="00BB362F"/>
    <w:rsid w:val="00BB3782"/>
    <w:rsid w:val="00BB37C6"/>
    <w:rsid w:val="00BB39D1"/>
    <w:rsid w:val="00BB3D84"/>
    <w:rsid w:val="00BB3EBF"/>
    <w:rsid w:val="00BB40B9"/>
    <w:rsid w:val="00BB4748"/>
    <w:rsid w:val="00BB4C8F"/>
    <w:rsid w:val="00BB4D11"/>
    <w:rsid w:val="00BB50A0"/>
    <w:rsid w:val="00BB50D8"/>
    <w:rsid w:val="00BB5226"/>
    <w:rsid w:val="00BB5262"/>
    <w:rsid w:val="00BB5421"/>
    <w:rsid w:val="00BB5463"/>
    <w:rsid w:val="00BB574C"/>
    <w:rsid w:val="00BB5826"/>
    <w:rsid w:val="00BB5A43"/>
    <w:rsid w:val="00BB6051"/>
    <w:rsid w:val="00BB60A1"/>
    <w:rsid w:val="00BB66F4"/>
    <w:rsid w:val="00BB6932"/>
    <w:rsid w:val="00BB6949"/>
    <w:rsid w:val="00BB6A2A"/>
    <w:rsid w:val="00BB6A44"/>
    <w:rsid w:val="00BB6DA8"/>
    <w:rsid w:val="00BB7007"/>
    <w:rsid w:val="00BB7360"/>
    <w:rsid w:val="00BB765D"/>
    <w:rsid w:val="00BB785D"/>
    <w:rsid w:val="00BB791B"/>
    <w:rsid w:val="00BB7F55"/>
    <w:rsid w:val="00BC04DF"/>
    <w:rsid w:val="00BC051A"/>
    <w:rsid w:val="00BC0601"/>
    <w:rsid w:val="00BC0A93"/>
    <w:rsid w:val="00BC13A7"/>
    <w:rsid w:val="00BC1EB6"/>
    <w:rsid w:val="00BC2371"/>
    <w:rsid w:val="00BC26E9"/>
    <w:rsid w:val="00BC2C29"/>
    <w:rsid w:val="00BC2C5F"/>
    <w:rsid w:val="00BC2C87"/>
    <w:rsid w:val="00BC2EDB"/>
    <w:rsid w:val="00BC3040"/>
    <w:rsid w:val="00BC352F"/>
    <w:rsid w:val="00BC35D4"/>
    <w:rsid w:val="00BC36CA"/>
    <w:rsid w:val="00BC3780"/>
    <w:rsid w:val="00BC3812"/>
    <w:rsid w:val="00BC3C46"/>
    <w:rsid w:val="00BC3F6B"/>
    <w:rsid w:val="00BC3FAC"/>
    <w:rsid w:val="00BC40AC"/>
    <w:rsid w:val="00BC425E"/>
    <w:rsid w:val="00BC4357"/>
    <w:rsid w:val="00BC4485"/>
    <w:rsid w:val="00BC4780"/>
    <w:rsid w:val="00BC47AC"/>
    <w:rsid w:val="00BC47B2"/>
    <w:rsid w:val="00BC47E9"/>
    <w:rsid w:val="00BC4812"/>
    <w:rsid w:val="00BC4A2C"/>
    <w:rsid w:val="00BC4A87"/>
    <w:rsid w:val="00BC4B91"/>
    <w:rsid w:val="00BC4BF7"/>
    <w:rsid w:val="00BC4CF3"/>
    <w:rsid w:val="00BC4E9C"/>
    <w:rsid w:val="00BC5047"/>
    <w:rsid w:val="00BC50C7"/>
    <w:rsid w:val="00BC54B2"/>
    <w:rsid w:val="00BC54BF"/>
    <w:rsid w:val="00BC54F8"/>
    <w:rsid w:val="00BC5610"/>
    <w:rsid w:val="00BC56A4"/>
    <w:rsid w:val="00BC5A8D"/>
    <w:rsid w:val="00BC5CFD"/>
    <w:rsid w:val="00BC5DAE"/>
    <w:rsid w:val="00BC6123"/>
    <w:rsid w:val="00BC68D9"/>
    <w:rsid w:val="00BC6AA7"/>
    <w:rsid w:val="00BC6DD0"/>
    <w:rsid w:val="00BC6F16"/>
    <w:rsid w:val="00BC7637"/>
    <w:rsid w:val="00BC7963"/>
    <w:rsid w:val="00BC7C56"/>
    <w:rsid w:val="00BC7C8F"/>
    <w:rsid w:val="00BC7CF4"/>
    <w:rsid w:val="00BD03FB"/>
    <w:rsid w:val="00BD043D"/>
    <w:rsid w:val="00BD05C7"/>
    <w:rsid w:val="00BD05EF"/>
    <w:rsid w:val="00BD0652"/>
    <w:rsid w:val="00BD07B7"/>
    <w:rsid w:val="00BD10D8"/>
    <w:rsid w:val="00BD154E"/>
    <w:rsid w:val="00BD164E"/>
    <w:rsid w:val="00BD17BE"/>
    <w:rsid w:val="00BD1A00"/>
    <w:rsid w:val="00BD1FD9"/>
    <w:rsid w:val="00BD204B"/>
    <w:rsid w:val="00BD2191"/>
    <w:rsid w:val="00BD2539"/>
    <w:rsid w:val="00BD29D7"/>
    <w:rsid w:val="00BD2BAA"/>
    <w:rsid w:val="00BD2BB8"/>
    <w:rsid w:val="00BD2BEE"/>
    <w:rsid w:val="00BD2C58"/>
    <w:rsid w:val="00BD2C81"/>
    <w:rsid w:val="00BD2DD4"/>
    <w:rsid w:val="00BD30E4"/>
    <w:rsid w:val="00BD346B"/>
    <w:rsid w:val="00BD3789"/>
    <w:rsid w:val="00BD3B1E"/>
    <w:rsid w:val="00BD3C9F"/>
    <w:rsid w:val="00BD4129"/>
    <w:rsid w:val="00BD41F8"/>
    <w:rsid w:val="00BD440B"/>
    <w:rsid w:val="00BD451B"/>
    <w:rsid w:val="00BD4698"/>
    <w:rsid w:val="00BD46AE"/>
    <w:rsid w:val="00BD46DF"/>
    <w:rsid w:val="00BD474B"/>
    <w:rsid w:val="00BD4AA0"/>
    <w:rsid w:val="00BD4C31"/>
    <w:rsid w:val="00BD4EB8"/>
    <w:rsid w:val="00BD4EE7"/>
    <w:rsid w:val="00BD4F87"/>
    <w:rsid w:val="00BD500B"/>
    <w:rsid w:val="00BD52AE"/>
    <w:rsid w:val="00BD5503"/>
    <w:rsid w:val="00BD5505"/>
    <w:rsid w:val="00BD5670"/>
    <w:rsid w:val="00BD5A9B"/>
    <w:rsid w:val="00BD5CB6"/>
    <w:rsid w:val="00BD5DC1"/>
    <w:rsid w:val="00BD5F79"/>
    <w:rsid w:val="00BD5F83"/>
    <w:rsid w:val="00BD5FC1"/>
    <w:rsid w:val="00BD60F4"/>
    <w:rsid w:val="00BD625C"/>
    <w:rsid w:val="00BD650A"/>
    <w:rsid w:val="00BD6595"/>
    <w:rsid w:val="00BD660B"/>
    <w:rsid w:val="00BD6838"/>
    <w:rsid w:val="00BD6ACA"/>
    <w:rsid w:val="00BD6AD1"/>
    <w:rsid w:val="00BD6C29"/>
    <w:rsid w:val="00BD6C68"/>
    <w:rsid w:val="00BD7125"/>
    <w:rsid w:val="00BD78FA"/>
    <w:rsid w:val="00BD7B08"/>
    <w:rsid w:val="00BD7F78"/>
    <w:rsid w:val="00BE0094"/>
    <w:rsid w:val="00BE01D4"/>
    <w:rsid w:val="00BE02DC"/>
    <w:rsid w:val="00BE035D"/>
    <w:rsid w:val="00BE038F"/>
    <w:rsid w:val="00BE0402"/>
    <w:rsid w:val="00BE0457"/>
    <w:rsid w:val="00BE0AE5"/>
    <w:rsid w:val="00BE0B1A"/>
    <w:rsid w:val="00BE10AE"/>
    <w:rsid w:val="00BE119E"/>
    <w:rsid w:val="00BE11A2"/>
    <w:rsid w:val="00BE1A80"/>
    <w:rsid w:val="00BE1D6B"/>
    <w:rsid w:val="00BE1DB1"/>
    <w:rsid w:val="00BE21D1"/>
    <w:rsid w:val="00BE2221"/>
    <w:rsid w:val="00BE27EE"/>
    <w:rsid w:val="00BE286C"/>
    <w:rsid w:val="00BE2E1F"/>
    <w:rsid w:val="00BE3079"/>
    <w:rsid w:val="00BE32F7"/>
    <w:rsid w:val="00BE39B7"/>
    <w:rsid w:val="00BE3E1E"/>
    <w:rsid w:val="00BE41D7"/>
    <w:rsid w:val="00BE43E0"/>
    <w:rsid w:val="00BE442D"/>
    <w:rsid w:val="00BE45EF"/>
    <w:rsid w:val="00BE472F"/>
    <w:rsid w:val="00BE47D7"/>
    <w:rsid w:val="00BE485B"/>
    <w:rsid w:val="00BE492F"/>
    <w:rsid w:val="00BE501D"/>
    <w:rsid w:val="00BE50B7"/>
    <w:rsid w:val="00BE5234"/>
    <w:rsid w:val="00BE546C"/>
    <w:rsid w:val="00BE5790"/>
    <w:rsid w:val="00BE58B8"/>
    <w:rsid w:val="00BE590C"/>
    <w:rsid w:val="00BE5D61"/>
    <w:rsid w:val="00BE604A"/>
    <w:rsid w:val="00BE62E9"/>
    <w:rsid w:val="00BE62FA"/>
    <w:rsid w:val="00BE6699"/>
    <w:rsid w:val="00BE6C0F"/>
    <w:rsid w:val="00BE6F02"/>
    <w:rsid w:val="00BE6F20"/>
    <w:rsid w:val="00BE762F"/>
    <w:rsid w:val="00BE7649"/>
    <w:rsid w:val="00BE76AD"/>
    <w:rsid w:val="00BE77A0"/>
    <w:rsid w:val="00BE7BA9"/>
    <w:rsid w:val="00BE7C16"/>
    <w:rsid w:val="00BE7F54"/>
    <w:rsid w:val="00BF0084"/>
    <w:rsid w:val="00BF0199"/>
    <w:rsid w:val="00BF05A9"/>
    <w:rsid w:val="00BF0694"/>
    <w:rsid w:val="00BF0F11"/>
    <w:rsid w:val="00BF1AF9"/>
    <w:rsid w:val="00BF1BC4"/>
    <w:rsid w:val="00BF1BE9"/>
    <w:rsid w:val="00BF2089"/>
    <w:rsid w:val="00BF2446"/>
    <w:rsid w:val="00BF28F8"/>
    <w:rsid w:val="00BF2B24"/>
    <w:rsid w:val="00BF2B3F"/>
    <w:rsid w:val="00BF2F79"/>
    <w:rsid w:val="00BF318D"/>
    <w:rsid w:val="00BF34D1"/>
    <w:rsid w:val="00BF3591"/>
    <w:rsid w:val="00BF36B7"/>
    <w:rsid w:val="00BF382F"/>
    <w:rsid w:val="00BF38D8"/>
    <w:rsid w:val="00BF3906"/>
    <w:rsid w:val="00BF3BCC"/>
    <w:rsid w:val="00BF3D0A"/>
    <w:rsid w:val="00BF3F73"/>
    <w:rsid w:val="00BF3FD0"/>
    <w:rsid w:val="00BF40B4"/>
    <w:rsid w:val="00BF410C"/>
    <w:rsid w:val="00BF43D1"/>
    <w:rsid w:val="00BF4699"/>
    <w:rsid w:val="00BF489C"/>
    <w:rsid w:val="00BF490E"/>
    <w:rsid w:val="00BF4A05"/>
    <w:rsid w:val="00BF4BCD"/>
    <w:rsid w:val="00BF4BE2"/>
    <w:rsid w:val="00BF4DC7"/>
    <w:rsid w:val="00BF50B6"/>
    <w:rsid w:val="00BF5122"/>
    <w:rsid w:val="00BF55EA"/>
    <w:rsid w:val="00BF56DC"/>
    <w:rsid w:val="00BF5B10"/>
    <w:rsid w:val="00BF5B41"/>
    <w:rsid w:val="00BF62B5"/>
    <w:rsid w:val="00BF62BE"/>
    <w:rsid w:val="00BF6A26"/>
    <w:rsid w:val="00BF6DCE"/>
    <w:rsid w:val="00BF7056"/>
    <w:rsid w:val="00BF72CA"/>
    <w:rsid w:val="00BF72E6"/>
    <w:rsid w:val="00BF767A"/>
    <w:rsid w:val="00BF7B75"/>
    <w:rsid w:val="00BF7C4A"/>
    <w:rsid w:val="00BF7DC5"/>
    <w:rsid w:val="00BF7EB7"/>
    <w:rsid w:val="00C000D8"/>
    <w:rsid w:val="00C004AD"/>
    <w:rsid w:val="00C008B7"/>
    <w:rsid w:val="00C00EE6"/>
    <w:rsid w:val="00C01359"/>
    <w:rsid w:val="00C0168F"/>
    <w:rsid w:val="00C01A1D"/>
    <w:rsid w:val="00C01AFA"/>
    <w:rsid w:val="00C02011"/>
    <w:rsid w:val="00C02479"/>
    <w:rsid w:val="00C0264C"/>
    <w:rsid w:val="00C028D2"/>
    <w:rsid w:val="00C02B52"/>
    <w:rsid w:val="00C02DB3"/>
    <w:rsid w:val="00C02E18"/>
    <w:rsid w:val="00C0313A"/>
    <w:rsid w:val="00C03221"/>
    <w:rsid w:val="00C037C2"/>
    <w:rsid w:val="00C03BC7"/>
    <w:rsid w:val="00C040E6"/>
    <w:rsid w:val="00C04109"/>
    <w:rsid w:val="00C04187"/>
    <w:rsid w:val="00C0437A"/>
    <w:rsid w:val="00C047EB"/>
    <w:rsid w:val="00C048B4"/>
    <w:rsid w:val="00C04BAB"/>
    <w:rsid w:val="00C0530F"/>
    <w:rsid w:val="00C05358"/>
    <w:rsid w:val="00C05379"/>
    <w:rsid w:val="00C05822"/>
    <w:rsid w:val="00C05B82"/>
    <w:rsid w:val="00C05CF6"/>
    <w:rsid w:val="00C060AC"/>
    <w:rsid w:val="00C06202"/>
    <w:rsid w:val="00C0625C"/>
    <w:rsid w:val="00C06472"/>
    <w:rsid w:val="00C068B1"/>
    <w:rsid w:val="00C06B7A"/>
    <w:rsid w:val="00C06DD6"/>
    <w:rsid w:val="00C0709F"/>
    <w:rsid w:val="00C072B5"/>
    <w:rsid w:val="00C074AD"/>
    <w:rsid w:val="00C07B6A"/>
    <w:rsid w:val="00C07DEB"/>
    <w:rsid w:val="00C07F08"/>
    <w:rsid w:val="00C1006D"/>
    <w:rsid w:val="00C1010C"/>
    <w:rsid w:val="00C10131"/>
    <w:rsid w:val="00C10572"/>
    <w:rsid w:val="00C10BC6"/>
    <w:rsid w:val="00C11153"/>
    <w:rsid w:val="00C11252"/>
    <w:rsid w:val="00C1148B"/>
    <w:rsid w:val="00C115A9"/>
    <w:rsid w:val="00C119C3"/>
    <w:rsid w:val="00C11C2C"/>
    <w:rsid w:val="00C123AF"/>
    <w:rsid w:val="00C123E2"/>
    <w:rsid w:val="00C12515"/>
    <w:rsid w:val="00C12905"/>
    <w:rsid w:val="00C12D6C"/>
    <w:rsid w:val="00C133A6"/>
    <w:rsid w:val="00C13484"/>
    <w:rsid w:val="00C137B4"/>
    <w:rsid w:val="00C13A75"/>
    <w:rsid w:val="00C13A9B"/>
    <w:rsid w:val="00C13B65"/>
    <w:rsid w:val="00C13C77"/>
    <w:rsid w:val="00C13CE5"/>
    <w:rsid w:val="00C141A6"/>
    <w:rsid w:val="00C144DB"/>
    <w:rsid w:val="00C14648"/>
    <w:rsid w:val="00C147BE"/>
    <w:rsid w:val="00C14BAB"/>
    <w:rsid w:val="00C14DCA"/>
    <w:rsid w:val="00C14E9F"/>
    <w:rsid w:val="00C1504D"/>
    <w:rsid w:val="00C15064"/>
    <w:rsid w:val="00C15175"/>
    <w:rsid w:val="00C1526F"/>
    <w:rsid w:val="00C152E3"/>
    <w:rsid w:val="00C154DA"/>
    <w:rsid w:val="00C157C7"/>
    <w:rsid w:val="00C161B8"/>
    <w:rsid w:val="00C16B1F"/>
    <w:rsid w:val="00C16BA4"/>
    <w:rsid w:val="00C16C2F"/>
    <w:rsid w:val="00C16E3E"/>
    <w:rsid w:val="00C16E7E"/>
    <w:rsid w:val="00C17553"/>
    <w:rsid w:val="00C17956"/>
    <w:rsid w:val="00C17B3B"/>
    <w:rsid w:val="00C17BB1"/>
    <w:rsid w:val="00C20011"/>
    <w:rsid w:val="00C205D8"/>
    <w:rsid w:val="00C20B2F"/>
    <w:rsid w:val="00C20F90"/>
    <w:rsid w:val="00C2102C"/>
    <w:rsid w:val="00C217B0"/>
    <w:rsid w:val="00C219D2"/>
    <w:rsid w:val="00C21AA5"/>
    <w:rsid w:val="00C21EB4"/>
    <w:rsid w:val="00C2215D"/>
    <w:rsid w:val="00C223A9"/>
    <w:rsid w:val="00C2267D"/>
    <w:rsid w:val="00C22941"/>
    <w:rsid w:val="00C22E25"/>
    <w:rsid w:val="00C2306A"/>
    <w:rsid w:val="00C230E7"/>
    <w:rsid w:val="00C23385"/>
    <w:rsid w:val="00C23522"/>
    <w:rsid w:val="00C23576"/>
    <w:rsid w:val="00C235F1"/>
    <w:rsid w:val="00C23B5C"/>
    <w:rsid w:val="00C23F11"/>
    <w:rsid w:val="00C23F20"/>
    <w:rsid w:val="00C241D2"/>
    <w:rsid w:val="00C24302"/>
    <w:rsid w:val="00C24480"/>
    <w:rsid w:val="00C247E9"/>
    <w:rsid w:val="00C24A02"/>
    <w:rsid w:val="00C24F62"/>
    <w:rsid w:val="00C24FB7"/>
    <w:rsid w:val="00C255BE"/>
    <w:rsid w:val="00C25724"/>
    <w:rsid w:val="00C25929"/>
    <w:rsid w:val="00C25FB2"/>
    <w:rsid w:val="00C26332"/>
    <w:rsid w:val="00C26C2F"/>
    <w:rsid w:val="00C26FAB"/>
    <w:rsid w:val="00C271C5"/>
    <w:rsid w:val="00C27669"/>
    <w:rsid w:val="00C27701"/>
    <w:rsid w:val="00C2776E"/>
    <w:rsid w:val="00C278ED"/>
    <w:rsid w:val="00C278F0"/>
    <w:rsid w:val="00C27F63"/>
    <w:rsid w:val="00C301AE"/>
    <w:rsid w:val="00C3057A"/>
    <w:rsid w:val="00C3076B"/>
    <w:rsid w:val="00C30812"/>
    <w:rsid w:val="00C30A35"/>
    <w:rsid w:val="00C30A90"/>
    <w:rsid w:val="00C30C6E"/>
    <w:rsid w:val="00C315DB"/>
    <w:rsid w:val="00C31718"/>
    <w:rsid w:val="00C31807"/>
    <w:rsid w:val="00C32524"/>
    <w:rsid w:val="00C32788"/>
    <w:rsid w:val="00C32838"/>
    <w:rsid w:val="00C329A4"/>
    <w:rsid w:val="00C32BD8"/>
    <w:rsid w:val="00C3339E"/>
    <w:rsid w:val="00C335D6"/>
    <w:rsid w:val="00C33762"/>
    <w:rsid w:val="00C338A0"/>
    <w:rsid w:val="00C33A15"/>
    <w:rsid w:val="00C33B1D"/>
    <w:rsid w:val="00C33C45"/>
    <w:rsid w:val="00C33D4A"/>
    <w:rsid w:val="00C343EF"/>
    <w:rsid w:val="00C34857"/>
    <w:rsid w:val="00C34F3C"/>
    <w:rsid w:val="00C35188"/>
    <w:rsid w:val="00C351E4"/>
    <w:rsid w:val="00C3577E"/>
    <w:rsid w:val="00C35AFB"/>
    <w:rsid w:val="00C35D71"/>
    <w:rsid w:val="00C35F56"/>
    <w:rsid w:val="00C36106"/>
    <w:rsid w:val="00C363F0"/>
    <w:rsid w:val="00C36537"/>
    <w:rsid w:val="00C372C3"/>
    <w:rsid w:val="00C374F6"/>
    <w:rsid w:val="00C37588"/>
    <w:rsid w:val="00C37BBF"/>
    <w:rsid w:val="00C37C7E"/>
    <w:rsid w:val="00C40345"/>
    <w:rsid w:val="00C40597"/>
    <w:rsid w:val="00C40EDE"/>
    <w:rsid w:val="00C41004"/>
    <w:rsid w:val="00C413A6"/>
    <w:rsid w:val="00C4159E"/>
    <w:rsid w:val="00C4195A"/>
    <w:rsid w:val="00C419D1"/>
    <w:rsid w:val="00C419EA"/>
    <w:rsid w:val="00C41D87"/>
    <w:rsid w:val="00C41E0A"/>
    <w:rsid w:val="00C41E44"/>
    <w:rsid w:val="00C41F15"/>
    <w:rsid w:val="00C41F8F"/>
    <w:rsid w:val="00C41FB7"/>
    <w:rsid w:val="00C42037"/>
    <w:rsid w:val="00C420E9"/>
    <w:rsid w:val="00C4233F"/>
    <w:rsid w:val="00C42990"/>
    <w:rsid w:val="00C42FD5"/>
    <w:rsid w:val="00C43020"/>
    <w:rsid w:val="00C430AC"/>
    <w:rsid w:val="00C430D7"/>
    <w:rsid w:val="00C43213"/>
    <w:rsid w:val="00C43448"/>
    <w:rsid w:val="00C43461"/>
    <w:rsid w:val="00C4365A"/>
    <w:rsid w:val="00C437C7"/>
    <w:rsid w:val="00C43D09"/>
    <w:rsid w:val="00C43ED9"/>
    <w:rsid w:val="00C43FEC"/>
    <w:rsid w:val="00C446BC"/>
    <w:rsid w:val="00C44A80"/>
    <w:rsid w:val="00C44CE2"/>
    <w:rsid w:val="00C44DDF"/>
    <w:rsid w:val="00C44E2E"/>
    <w:rsid w:val="00C4503C"/>
    <w:rsid w:val="00C458BA"/>
    <w:rsid w:val="00C45C99"/>
    <w:rsid w:val="00C45D64"/>
    <w:rsid w:val="00C46115"/>
    <w:rsid w:val="00C464F8"/>
    <w:rsid w:val="00C4658A"/>
    <w:rsid w:val="00C46D4A"/>
    <w:rsid w:val="00C46ED3"/>
    <w:rsid w:val="00C47281"/>
    <w:rsid w:val="00C47317"/>
    <w:rsid w:val="00C4795F"/>
    <w:rsid w:val="00C47A91"/>
    <w:rsid w:val="00C5001B"/>
    <w:rsid w:val="00C50195"/>
    <w:rsid w:val="00C501B5"/>
    <w:rsid w:val="00C5052C"/>
    <w:rsid w:val="00C50671"/>
    <w:rsid w:val="00C50697"/>
    <w:rsid w:val="00C5070C"/>
    <w:rsid w:val="00C5159A"/>
    <w:rsid w:val="00C5195D"/>
    <w:rsid w:val="00C51F21"/>
    <w:rsid w:val="00C51FC7"/>
    <w:rsid w:val="00C52117"/>
    <w:rsid w:val="00C5276A"/>
    <w:rsid w:val="00C527F6"/>
    <w:rsid w:val="00C52D90"/>
    <w:rsid w:val="00C532C8"/>
    <w:rsid w:val="00C535F3"/>
    <w:rsid w:val="00C5391C"/>
    <w:rsid w:val="00C53A72"/>
    <w:rsid w:val="00C53AA6"/>
    <w:rsid w:val="00C53BA9"/>
    <w:rsid w:val="00C53BF8"/>
    <w:rsid w:val="00C53F49"/>
    <w:rsid w:val="00C53FFE"/>
    <w:rsid w:val="00C5420D"/>
    <w:rsid w:val="00C543E4"/>
    <w:rsid w:val="00C54BAA"/>
    <w:rsid w:val="00C54DFA"/>
    <w:rsid w:val="00C54F65"/>
    <w:rsid w:val="00C54FE3"/>
    <w:rsid w:val="00C5515A"/>
    <w:rsid w:val="00C55560"/>
    <w:rsid w:val="00C55619"/>
    <w:rsid w:val="00C557A2"/>
    <w:rsid w:val="00C55A8F"/>
    <w:rsid w:val="00C55ABF"/>
    <w:rsid w:val="00C56236"/>
    <w:rsid w:val="00C565B1"/>
    <w:rsid w:val="00C567C6"/>
    <w:rsid w:val="00C5688A"/>
    <w:rsid w:val="00C56B1A"/>
    <w:rsid w:val="00C56BFC"/>
    <w:rsid w:val="00C56DE9"/>
    <w:rsid w:val="00C5720A"/>
    <w:rsid w:val="00C57434"/>
    <w:rsid w:val="00C5772E"/>
    <w:rsid w:val="00C578E5"/>
    <w:rsid w:val="00C579BE"/>
    <w:rsid w:val="00C57A37"/>
    <w:rsid w:val="00C57B03"/>
    <w:rsid w:val="00C57DD9"/>
    <w:rsid w:val="00C602E0"/>
    <w:rsid w:val="00C60709"/>
    <w:rsid w:val="00C60789"/>
    <w:rsid w:val="00C607A9"/>
    <w:rsid w:val="00C607FF"/>
    <w:rsid w:val="00C60BB4"/>
    <w:rsid w:val="00C60DDD"/>
    <w:rsid w:val="00C60F9F"/>
    <w:rsid w:val="00C61125"/>
    <w:rsid w:val="00C6116E"/>
    <w:rsid w:val="00C61295"/>
    <w:rsid w:val="00C6142A"/>
    <w:rsid w:val="00C6166D"/>
    <w:rsid w:val="00C61923"/>
    <w:rsid w:val="00C61B90"/>
    <w:rsid w:val="00C61BE4"/>
    <w:rsid w:val="00C620F9"/>
    <w:rsid w:val="00C6216A"/>
    <w:rsid w:val="00C62644"/>
    <w:rsid w:val="00C62D82"/>
    <w:rsid w:val="00C62DF3"/>
    <w:rsid w:val="00C62EF1"/>
    <w:rsid w:val="00C62F5E"/>
    <w:rsid w:val="00C630BF"/>
    <w:rsid w:val="00C63385"/>
    <w:rsid w:val="00C633AC"/>
    <w:rsid w:val="00C633E9"/>
    <w:rsid w:val="00C63410"/>
    <w:rsid w:val="00C63471"/>
    <w:rsid w:val="00C63607"/>
    <w:rsid w:val="00C636E9"/>
    <w:rsid w:val="00C63EAB"/>
    <w:rsid w:val="00C63EB6"/>
    <w:rsid w:val="00C641A1"/>
    <w:rsid w:val="00C64256"/>
    <w:rsid w:val="00C642DC"/>
    <w:rsid w:val="00C6432E"/>
    <w:rsid w:val="00C64722"/>
    <w:rsid w:val="00C64774"/>
    <w:rsid w:val="00C647F4"/>
    <w:rsid w:val="00C64931"/>
    <w:rsid w:val="00C64A10"/>
    <w:rsid w:val="00C64D26"/>
    <w:rsid w:val="00C64D5A"/>
    <w:rsid w:val="00C64D67"/>
    <w:rsid w:val="00C64E91"/>
    <w:rsid w:val="00C65064"/>
    <w:rsid w:val="00C651AC"/>
    <w:rsid w:val="00C6523D"/>
    <w:rsid w:val="00C65711"/>
    <w:rsid w:val="00C65D64"/>
    <w:rsid w:val="00C660A2"/>
    <w:rsid w:val="00C66194"/>
    <w:rsid w:val="00C66971"/>
    <w:rsid w:val="00C66B53"/>
    <w:rsid w:val="00C678B8"/>
    <w:rsid w:val="00C67AD6"/>
    <w:rsid w:val="00C67C4B"/>
    <w:rsid w:val="00C700CD"/>
    <w:rsid w:val="00C7035A"/>
    <w:rsid w:val="00C704AB"/>
    <w:rsid w:val="00C7087D"/>
    <w:rsid w:val="00C70D4E"/>
    <w:rsid w:val="00C70E57"/>
    <w:rsid w:val="00C70E7E"/>
    <w:rsid w:val="00C70F53"/>
    <w:rsid w:val="00C7107B"/>
    <w:rsid w:val="00C712A0"/>
    <w:rsid w:val="00C714AD"/>
    <w:rsid w:val="00C715C4"/>
    <w:rsid w:val="00C7169A"/>
    <w:rsid w:val="00C7190E"/>
    <w:rsid w:val="00C71A48"/>
    <w:rsid w:val="00C71A99"/>
    <w:rsid w:val="00C71F3B"/>
    <w:rsid w:val="00C7207E"/>
    <w:rsid w:val="00C727B3"/>
    <w:rsid w:val="00C72973"/>
    <w:rsid w:val="00C72A6A"/>
    <w:rsid w:val="00C72F26"/>
    <w:rsid w:val="00C7310E"/>
    <w:rsid w:val="00C733A5"/>
    <w:rsid w:val="00C73627"/>
    <w:rsid w:val="00C73AFE"/>
    <w:rsid w:val="00C73BF9"/>
    <w:rsid w:val="00C73C71"/>
    <w:rsid w:val="00C73CDC"/>
    <w:rsid w:val="00C73E02"/>
    <w:rsid w:val="00C74109"/>
    <w:rsid w:val="00C74669"/>
    <w:rsid w:val="00C746E2"/>
    <w:rsid w:val="00C7485F"/>
    <w:rsid w:val="00C749CE"/>
    <w:rsid w:val="00C74A52"/>
    <w:rsid w:val="00C74D2A"/>
    <w:rsid w:val="00C74D44"/>
    <w:rsid w:val="00C753BC"/>
    <w:rsid w:val="00C755C9"/>
    <w:rsid w:val="00C755CE"/>
    <w:rsid w:val="00C7593D"/>
    <w:rsid w:val="00C75AB5"/>
    <w:rsid w:val="00C76249"/>
    <w:rsid w:val="00C763E1"/>
    <w:rsid w:val="00C7660C"/>
    <w:rsid w:val="00C766C8"/>
    <w:rsid w:val="00C766F3"/>
    <w:rsid w:val="00C76848"/>
    <w:rsid w:val="00C76CEB"/>
    <w:rsid w:val="00C770A7"/>
    <w:rsid w:val="00C771C7"/>
    <w:rsid w:val="00C7762F"/>
    <w:rsid w:val="00C77796"/>
    <w:rsid w:val="00C77CA3"/>
    <w:rsid w:val="00C77E63"/>
    <w:rsid w:val="00C8009B"/>
    <w:rsid w:val="00C80181"/>
    <w:rsid w:val="00C80778"/>
    <w:rsid w:val="00C80BB5"/>
    <w:rsid w:val="00C80BDA"/>
    <w:rsid w:val="00C80C7C"/>
    <w:rsid w:val="00C80E9E"/>
    <w:rsid w:val="00C810B3"/>
    <w:rsid w:val="00C81223"/>
    <w:rsid w:val="00C814EF"/>
    <w:rsid w:val="00C8173C"/>
    <w:rsid w:val="00C817D9"/>
    <w:rsid w:val="00C81BAB"/>
    <w:rsid w:val="00C81BB7"/>
    <w:rsid w:val="00C81BE9"/>
    <w:rsid w:val="00C81C35"/>
    <w:rsid w:val="00C81E40"/>
    <w:rsid w:val="00C81F69"/>
    <w:rsid w:val="00C82060"/>
    <w:rsid w:val="00C82215"/>
    <w:rsid w:val="00C824B1"/>
    <w:rsid w:val="00C825BA"/>
    <w:rsid w:val="00C8274F"/>
    <w:rsid w:val="00C82847"/>
    <w:rsid w:val="00C82A2C"/>
    <w:rsid w:val="00C82AA8"/>
    <w:rsid w:val="00C82E25"/>
    <w:rsid w:val="00C83090"/>
    <w:rsid w:val="00C83110"/>
    <w:rsid w:val="00C833BF"/>
    <w:rsid w:val="00C83536"/>
    <w:rsid w:val="00C8396F"/>
    <w:rsid w:val="00C839A5"/>
    <w:rsid w:val="00C839AD"/>
    <w:rsid w:val="00C83C89"/>
    <w:rsid w:val="00C83D88"/>
    <w:rsid w:val="00C83E87"/>
    <w:rsid w:val="00C83EF2"/>
    <w:rsid w:val="00C83F5B"/>
    <w:rsid w:val="00C84574"/>
    <w:rsid w:val="00C84A9E"/>
    <w:rsid w:val="00C84FBD"/>
    <w:rsid w:val="00C84FCF"/>
    <w:rsid w:val="00C85102"/>
    <w:rsid w:val="00C852A9"/>
    <w:rsid w:val="00C8568B"/>
    <w:rsid w:val="00C8597B"/>
    <w:rsid w:val="00C859EB"/>
    <w:rsid w:val="00C85AFF"/>
    <w:rsid w:val="00C85B13"/>
    <w:rsid w:val="00C85B55"/>
    <w:rsid w:val="00C85BE5"/>
    <w:rsid w:val="00C85C12"/>
    <w:rsid w:val="00C85D7A"/>
    <w:rsid w:val="00C85FAF"/>
    <w:rsid w:val="00C860D0"/>
    <w:rsid w:val="00C86467"/>
    <w:rsid w:val="00C8647B"/>
    <w:rsid w:val="00C86626"/>
    <w:rsid w:val="00C86736"/>
    <w:rsid w:val="00C867C6"/>
    <w:rsid w:val="00C868F9"/>
    <w:rsid w:val="00C86B0B"/>
    <w:rsid w:val="00C86C1A"/>
    <w:rsid w:val="00C86DA9"/>
    <w:rsid w:val="00C86DDA"/>
    <w:rsid w:val="00C870E2"/>
    <w:rsid w:val="00C87863"/>
    <w:rsid w:val="00C87E3A"/>
    <w:rsid w:val="00C900E6"/>
    <w:rsid w:val="00C90358"/>
    <w:rsid w:val="00C90452"/>
    <w:rsid w:val="00C906C4"/>
    <w:rsid w:val="00C906E1"/>
    <w:rsid w:val="00C9072F"/>
    <w:rsid w:val="00C90901"/>
    <w:rsid w:val="00C90A3F"/>
    <w:rsid w:val="00C90B17"/>
    <w:rsid w:val="00C90F38"/>
    <w:rsid w:val="00C91296"/>
    <w:rsid w:val="00C912CB"/>
    <w:rsid w:val="00C9160D"/>
    <w:rsid w:val="00C916BB"/>
    <w:rsid w:val="00C918B0"/>
    <w:rsid w:val="00C91D9A"/>
    <w:rsid w:val="00C91F3B"/>
    <w:rsid w:val="00C91FF8"/>
    <w:rsid w:val="00C92286"/>
    <w:rsid w:val="00C9254F"/>
    <w:rsid w:val="00C92AA1"/>
    <w:rsid w:val="00C92BB2"/>
    <w:rsid w:val="00C92D0F"/>
    <w:rsid w:val="00C93254"/>
    <w:rsid w:val="00C93592"/>
    <w:rsid w:val="00C935D7"/>
    <w:rsid w:val="00C936C7"/>
    <w:rsid w:val="00C93F5C"/>
    <w:rsid w:val="00C9423B"/>
    <w:rsid w:val="00C94340"/>
    <w:rsid w:val="00C94343"/>
    <w:rsid w:val="00C94766"/>
    <w:rsid w:val="00C947D1"/>
    <w:rsid w:val="00C94A21"/>
    <w:rsid w:val="00C94B63"/>
    <w:rsid w:val="00C95254"/>
    <w:rsid w:val="00C953C1"/>
    <w:rsid w:val="00C9547D"/>
    <w:rsid w:val="00C95524"/>
    <w:rsid w:val="00C955BE"/>
    <w:rsid w:val="00C95718"/>
    <w:rsid w:val="00C95815"/>
    <w:rsid w:val="00C95BD8"/>
    <w:rsid w:val="00C95E33"/>
    <w:rsid w:val="00C95F22"/>
    <w:rsid w:val="00C961F7"/>
    <w:rsid w:val="00C96970"/>
    <w:rsid w:val="00C97272"/>
    <w:rsid w:val="00C97928"/>
    <w:rsid w:val="00C97AB6"/>
    <w:rsid w:val="00C97ADB"/>
    <w:rsid w:val="00C97C4A"/>
    <w:rsid w:val="00C97CA7"/>
    <w:rsid w:val="00C97D9C"/>
    <w:rsid w:val="00C97E8B"/>
    <w:rsid w:val="00CA00D9"/>
    <w:rsid w:val="00CA0169"/>
    <w:rsid w:val="00CA02A6"/>
    <w:rsid w:val="00CA04A8"/>
    <w:rsid w:val="00CA05E3"/>
    <w:rsid w:val="00CA0740"/>
    <w:rsid w:val="00CA0860"/>
    <w:rsid w:val="00CA0878"/>
    <w:rsid w:val="00CA0A6B"/>
    <w:rsid w:val="00CA0E06"/>
    <w:rsid w:val="00CA0E6E"/>
    <w:rsid w:val="00CA0F15"/>
    <w:rsid w:val="00CA1341"/>
    <w:rsid w:val="00CA134B"/>
    <w:rsid w:val="00CA1436"/>
    <w:rsid w:val="00CA167D"/>
    <w:rsid w:val="00CA175C"/>
    <w:rsid w:val="00CA1ADA"/>
    <w:rsid w:val="00CA1B43"/>
    <w:rsid w:val="00CA24F5"/>
    <w:rsid w:val="00CA25D4"/>
    <w:rsid w:val="00CA26AF"/>
    <w:rsid w:val="00CA272A"/>
    <w:rsid w:val="00CA2B46"/>
    <w:rsid w:val="00CA2C49"/>
    <w:rsid w:val="00CA2C75"/>
    <w:rsid w:val="00CA2C9F"/>
    <w:rsid w:val="00CA2CAA"/>
    <w:rsid w:val="00CA2EF8"/>
    <w:rsid w:val="00CA339D"/>
    <w:rsid w:val="00CA33C5"/>
    <w:rsid w:val="00CA3419"/>
    <w:rsid w:val="00CA35DA"/>
    <w:rsid w:val="00CA385F"/>
    <w:rsid w:val="00CA3987"/>
    <w:rsid w:val="00CA3CF3"/>
    <w:rsid w:val="00CA3DB0"/>
    <w:rsid w:val="00CA3FF8"/>
    <w:rsid w:val="00CA4151"/>
    <w:rsid w:val="00CA4323"/>
    <w:rsid w:val="00CA45F1"/>
    <w:rsid w:val="00CA4910"/>
    <w:rsid w:val="00CA4958"/>
    <w:rsid w:val="00CA4D18"/>
    <w:rsid w:val="00CA4DA4"/>
    <w:rsid w:val="00CA4E06"/>
    <w:rsid w:val="00CA525C"/>
    <w:rsid w:val="00CA5730"/>
    <w:rsid w:val="00CA57FD"/>
    <w:rsid w:val="00CA5C2A"/>
    <w:rsid w:val="00CA5E52"/>
    <w:rsid w:val="00CA5E56"/>
    <w:rsid w:val="00CA6823"/>
    <w:rsid w:val="00CA6B3D"/>
    <w:rsid w:val="00CA6D39"/>
    <w:rsid w:val="00CA6D66"/>
    <w:rsid w:val="00CA6F0F"/>
    <w:rsid w:val="00CA702A"/>
    <w:rsid w:val="00CA7129"/>
    <w:rsid w:val="00CA718F"/>
    <w:rsid w:val="00CA723D"/>
    <w:rsid w:val="00CA730E"/>
    <w:rsid w:val="00CA7408"/>
    <w:rsid w:val="00CA7B0E"/>
    <w:rsid w:val="00CA7CF4"/>
    <w:rsid w:val="00CA7EA8"/>
    <w:rsid w:val="00CB077E"/>
    <w:rsid w:val="00CB11A0"/>
    <w:rsid w:val="00CB1389"/>
    <w:rsid w:val="00CB1398"/>
    <w:rsid w:val="00CB15A2"/>
    <w:rsid w:val="00CB17C3"/>
    <w:rsid w:val="00CB1971"/>
    <w:rsid w:val="00CB1B6A"/>
    <w:rsid w:val="00CB1F1F"/>
    <w:rsid w:val="00CB1F36"/>
    <w:rsid w:val="00CB20A6"/>
    <w:rsid w:val="00CB2210"/>
    <w:rsid w:val="00CB248D"/>
    <w:rsid w:val="00CB2877"/>
    <w:rsid w:val="00CB29A5"/>
    <w:rsid w:val="00CB2EB4"/>
    <w:rsid w:val="00CB3060"/>
    <w:rsid w:val="00CB340E"/>
    <w:rsid w:val="00CB3727"/>
    <w:rsid w:val="00CB3918"/>
    <w:rsid w:val="00CB3A8B"/>
    <w:rsid w:val="00CB4392"/>
    <w:rsid w:val="00CB4C07"/>
    <w:rsid w:val="00CB4C1E"/>
    <w:rsid w:val="00CB4F00"/>
    <w:rsid w:val="00CB4F80"/>
    <w:rsid w:val="00CB5083"/>
    <w:rsid w:val="00CB5141"/>
    <w:rsid w:val="00CB561B"/>
    <w:rsid w:val="00CB5874"/>
    <w:rsid w:val="00CB597F"/>
    <w:rsid w:val="00CB5A2B"/>
    <w:rsid w:val="00CB5E40"/>
    <w:rsid w:val="00CB6082"/>
    <w:rsid w:val="00CB62A0"/>
    <w:rsid w:val="00CB64DB"/>
    <w:rsid w:val="00CB64F1"/>
    <w:rsid w:val="00CB6613"/>
    <w:rsid w:val="00CB667F"/>
    <w:rsid w:val="00CB6766"/>
    <w:rsid w:val="00CB6B08"/>
    <w:rsid w:val="00CB6DE6"/>
    <w:rsid w:val="00CB702E"/>
    <w:rsid w:val="00CB7277"/>
    <w:rsid w:val="00CB7412"/>
    <w:rsid w:val="00CB755D"/>
    <w:rsid w:val="00CB7576"/>
    <w:rsid w:val="00CB76CB"/>
    <w:rsid w:val="00CB7CFB"/>
    <w:rsid w:val="00CB7D7E"/>
    <w:rsid w:val="00CB7E84"/>
    <w:rsid w:val="00CC012A"/>
    <w:rsid w:val="00CC0142"/>
    <w:rsid w:val="00CC0414"/>
    <w:rsid w:val="00CC0850"/>
    <w:rsid w:val="00CC09F4"/>
    <w:rsid w:val="00CC0A8F"/>
    <w:rsid w:val="00CC0BA0"/>
    <w:rsid w:val="00CC0DC8"/>
    <w:rsid w:val="00CC1221"/>
    <w:rsid w:val="00CC14FE"/>
    <w:rsid w:val="00CC15EC"/>
    <w:rsid w:val="00CC19AE"/>
    <w:rsid w:val="00CC1E34"/>
    <w:rsid w:val="00CC1F40"/>
    <w:rsid w:val="00CC219E"/>
    <w:rsid w:val="00CC22CE"/>
    <w:rsid w:val="00CC235F"/>
    <w:rsid w:val="00CC25E4"/>
    <w:rsid w:val="00CC27D6"/>
    <w:rsid w:val="00CC2866"/>
    <w:rsid w:val="00CC2B75"/>
    <w:rsid w:val="00CC2C3F"/>
    <w:rsid w:val="00CC2D10"/>
    <w:rsid w:val="00CC321F"/>
    <w:rsid w:val="00CC3684"/>
    <w:rsid w:val="00CC3A0F"/>
    <w:rsid w:val="00CC3A4A"/>
    <w:rsid w:val="00CC3A91"/>
    <w:rsid w:val="00CC3C15"/>
    <w:rsid w:val="00CC3C3B"/>
    <w:rsid w:val="00CC3CB3"/>
    <w:rsid w:val="00CC3CD5"/>
    <w:rsid w:val="00CC3CDB"/>
    <w:rsid w:val="00CC3DA0"/>
    <w:rsid w:val="00CC3E16"/>
    <w:rsid w:val="00CC3FA9"/>
    <w:rsid w:val="00CC4126"/>
    <w:rsid w:val="00CC429A"/>
    <w:rsid w:val="00CC4302"/>
    <w:rsid w:val="00CC46CD"/>
    <w:rsid w:val="00CC4CA2"/>
    <w:rsid w:val="00CC4FEF"/>
    <w:rsid w:val="00CC5206"/>
    <w:rsid w:val="00CC54BA"/>
    <w:rsid w:val="00CC581A"/>
    <w:rsid w:val="00CC5A76"/>
    <w:rsid w:val="00CC5D83"/>
    <w:rsid w:val="00CC5E12"/>
    <w:rsid w:val="00CC5F33"/>
    <w:rsid w:val="00CC64F5"/>
    <w:rsid w:val="00CC6650"/>
    <w:rsid w:val="00CC67DF"/>
    <w:rsid w:val="00CC7178"/>
    <w:rsid w:val="00CC77E7"/>
    <w:rsid w:val="00CC77ED"/>
    <w:rsid w:val="00CC7850"/>
    <w:rsid w:val="00CC7A48"/>
    <w:rsid w:val="00CC7AE3"/>
    <w:rsid w:val="00CC7C91"/>
    <w:rsid w:val="00CC7DDD"/>
    <w:rsid w:val="00CC7F50"/>
    <w:rsid w:val="00CD02FE"/>
    <w:rsid w:val="00CD05CC"/>
    <w:rsid w:val="00CD0938"/>
    <w:rsid w:val="00CD0B6A"/>
    <w:rsid w:val="00CD1848"/>
    <w:rsid w:val="00CD184C"/>
    <w:rsid w:val="00CD1C8F"/>
    <w:rsid w:val="00CD1DF0"/>
    <w:rsid w:val="00CD2160"/>
    <w:rsid w:val="00CD2162"/>
    <w:rsid w:val="00CD249B"/>
    <w:rsid w:val="00CD29D0"/>
    <w:rsid w:val="00CD2BDE"/>
    <w:rsid w:val="00CD2EA1"/>
    <w:rsid w:val="00CD2F74"/>
    <w:rsid w:val="00CD33F7"/>
    <w:rsid w:val="00CD34B7"/>
    <w:rsid w:val="00CD3700"/>
    <w:rsid w:val="00CD3820"/>
    <w:rsid w:val="00CD3A64"/>
    <w:rsid w:val="00CD3AD4"/>
    <w:rsid w:val="00CD3E78"/>
    <w:rsid w:val="00CD3EF7"/>
    <w:rsid w:val="00CD3F49"/>
    <w:rsid w:val="00CD4076"/>
    <w:rsid w:val="00CD427F"/>
    <w:rsid w:val="00CD4438"/>
    <w:rsid w:val="00CD4480"/>
    <w:rsid w:val="00CD4521"/>
    <w:rsid w:val="00CD462B"/>
    <w:rsid w:val="00CD49CD"/>
    <w:rsid w:val="00CD49E9"/>
    <w:rsid w:val="00CD49F6"/>
    <w:rsid w:val="00CD4C23"/>
    <w:rsid w:val="00CD4DEC"/>
    <w:rsid w:val="00CD50AA"/>
    <w:rsid w:val="00CD51D0"/>
    <w:rsid w:val="00CD5427"/>
    <w:rsid w:val="00CD5435"/>
    <w:rsid w:val="00CD57FF"/>
    <w:rsid w:val="00CD5AE1"/>
    <w:rsid w:val="00CD5DBE"/>
    <w:rsid w:val="00CD607F"/>
    <w:rsid w:val="00CD6155"/>
    <w:rsid w:val="00CD6342"/>
    <w:rsid w:val="00CD6BCD"/>
    <w:rsid w:val="00CD6C08"/>
    <w:rsid w:val="00CD7114"/>
    <w:rsid w:val="00CD7172"/>
    <w:rsid w:val="00CD72A7"/>
    <w:rsid w:val="00CD7389"/>
    <w:rsid w:val="00CD7988"/>
    <w:rsid w:val="00CE01AF"/>
    <w:rsid w:val="00CE0251"/>
    <w:rsid w:val="00CE075D"/>
    <w:rsid w:val="00CE0ACD"/>
    <w:rsid w:val="00CE0C55"/>
    <w:rsid w:val="00CE0C59"/>
    <w:rsid w:val="00CE0FE4"/>
    <w:rsid w:val="00CE1029"/>
    <w:rsid w:val="00CE10EB"/>
    <w:rsid w:val="00CE10ED"/>
    <w:rsid w:val="00CE1232"/>
    <w:rsid w:val="00CE1284"/>
    <w:rsid w:val="00CE1553"/>
    <w:rsid w:val="00CE18BD"/>
    <w:rsid w:val="00CE21F7"/>
    <w:rsid w:val="00CE254B"/>
    <w:rsid w:val="00CE2561"/>
    <w:rsid w:val="00CE27D8"/>
    <w:rsid w:val="00CE2E15"/>
    <w:rsid w:val="00CE3002"/>
    <w:rsid w:val="00CE32CA"/>
    <w:rsid w:val="00CE3414"/>
    <w:rsid w:val="00CE346B"/>
    <w:rsid w:val="00CE3505"/>
    <w:rsid w:val="00CE36F2"/>
    <w:rsid w:val="00CE37B4"/>
    <w:rsid w:val="00CE3A97"/>
    <w:rsid w:val="00CE3AAB"/>
    <w:rsid w:val="00CE3BFE"/>
    <w:rsid w:val="00CE3C3F"/>
    <w:rsid w:val="00CE3EB7"/>
    <w:rsid w:val="00CE3ED2"/>
    <w:rsid w:val="00CE3F5A"/>
    <w:rsid w:val="00CE43F5"/>
    <w:rsid w:val="00CE4437"/>
    <w:rsid w:val="00CE4686"/>
    <w:rsid w:val="00CE4B0F"/>
    <w:rsid w:val="00CE4B8F"/>
    <w:rsid w:val="00CE4EB7"/>
    <w:rsid w:val="00CE4F39"/>
    <w:rsid w:val="00CE4FF9"/>
    <w:rsid w:val="00CE50D5"/>
    <w:rsid w:val="00CE5238"/>
    <w:rsid w:val="00CE5524"/>
    <w:rsid w:val="00CE55D7"/>
    <w:rsid w:val="00CE576E"/>
    <w:rsid w:val="00CE5AEE"/>
    <w:rsid w:val="00CE5AEF"/>
    <w:rsid w:val="00CE5B12"/>
    <w:rsid w:val="00CE5F23"/>
    <w:rsid w:val="00CE6712"/>
    <w:rsid w:val="00CE676D"/>
    <w:rsid w:val="00CE686E"/>
    <w:rsid w:val="00CE6ED9"/>
    <w:rsid w:val="00CE6EE9"/>
    <w:rsid w:val="00CE6FD8"/>
    <w:rsid w:val="00CE71E1"/>
    <w:rsid w:val="00CE752D"/>
    <w:rsid w:val="00CE754F"/>
    <w:rsid w:val="00CE75C2"/>
    <w:rsid w:val="00CE78F9"/>
    <w:rsid w:val="00CE7B40"/>
    <w:rsid w:val="00CF06EC"/>
    <w:rsid w:val="00CF09FE"/>
    <w:rsid w:val="00CF0A8D"/>
    <w:rsid w:val="00CF0E9D"/>
    <w:rsid w:val="00CF0EBC"/>
    <w:rsid w:val="00CF0FA5"/>
    <w:rsid w:val="00CF1537"/>
    <w:rsid w:val="00CF1913"/>
    <w:rsid w:val="00CF1E84"/>
    <w:rsid w:val="00CF1F86"/>
    <w:rsid w:val="00CF249B"/>
    <w:rsid w:val="00CF2562"/>
    <w:rsid w:val="00CF2578"/>
    <w:rsid w:val="00CF2742"/>
    <w:rsid w:val="00CF281F"/>
    <w:rsid w:val="00CF2954"/>
    <w:rsid w:val="00CF29D9"/>
    <w:rsid w:val="00CF2B5F"/>
    <w:rsid w:val="00CF2BA8"/>
    <w:rsid w:val="00CF2F00"/>
    <w:rsid w:val="00CF31B2"/>
    <w:rsid w:val="00CF35E5"/>
    <w:rsid w:val="00CF36D8"/>
    <w:rsid w:val="00CF3C93"/>
    <w:rsid w:val="00CF3EF0"/>
    <w:rsid w:val="00CF41C6"/>
    <w:rsid w:val="00CF425C"/>
    <w:rsid w:val="00CF4287"/>
    <w:rsid w:val="00CF4B10"/>
    <w:rsid w:val="00CF4B42"/>
    <w:rsid w:val="00CF4B9D"/>
    <w:rsid w:val="00CF4CD5"/>
    <w:rsid w:val="00CF4EB2"/>
    <w:rsid w:val="00CF52A9"/>
    <w:rsid w:val="00CF57E3"/>
    <w:rsid w:val="00CF590A"/>
    <w:rsid w:val="00CF5B27"/>
    <w:rsid w:val="00CF5B3C"/>
    <w:rsid w:val="00CF5CC7"/>
    <w:rsid w:val="00CF5E1D"/>
    <w:rsid w:val="00CF5FB5"/>
    <w:rsid w:val="00CF6249"/>
    <w:rsid w:val="00CF62C2"/>
    <w:rsid w:val="00CF666C"/>
    <w:rsid w:val="00CF6840"/>
    <w:rsid w:val="00CF68DF"/>
    <w:rsid w:val="00CF6943"/>
    <w:rsid w:val="00CF6DAD"/>
    <w:rsid w:val="00CF71A7"/>
    <w:rsid w:val="00CF71D0"/>
    <w:rsid w:val="00CF71E2"/>
    <w:rsid w:val="00CF7255"/>
    <w:rsid w:val="00CF7801"/>
    <w:rsid w:val="00CF7C4A"/>
    <w:rsid w:val="00D000A5"/>
    <w:rsid w:val="00D002C2"/>
    <w:rsid w:val="00D0066F"/>
    <w:rsid w:val="00D00CA9"/>
    <w:rsid w:val="00D00CF3"/>
    <w:rsid w:val="00D0116C"/>
    <w:rsid w:val="00D013C0"/>
    <w:rsid w:val="00D0155E"/>
    <w:rsid w:val="00D01668"/>
    <w:rsid w:val="00D01AE0"/>
    <w:rsid w:val="00D01FA5"/>
    <w:rsid w:val="00D01FFF"/>
    <w:rsid w:val="00D02068"/>
    <w:rsid w:val="00D02190"/>
    <w:rsid w:val="00D021B3"/>
    <w:rsid w:val="00D02700"/>
    <w:rsid w:val="00D028EF"/>
    <w:rsid w:val="00D02A11"/>
    <w:rsid w:val="00D02AF9"/>
    <w:rsid w:val="00D02B5E"/>
    <w:rsid w:val="00D02C0B"/>
    <w:rsid w:val="00D02E24"/>
    <w:rsid w:val="00D03027"/>
    <w:rsid w:val="00D03185"/>
    <w:rsid w:val="00D03524"/>
    <w:rsid w:val="00D03564"/>
    <w:rsid w:val="00D03CCC"/>
    <w:rsid w:val="00D0449A"/>
    <w:rsid w:val="00D044EF"/>
    <w:rsid w:val="00D04801"/>
    <w:rsid w:val="00D04B7F"/>
    <w:rsid w:val="00D04B8F"/>
    <w:rsid w:val="00D04CCD"/>
    <w:rsid w:val="00D04D01"/>
    <w:rsid w:val="00D052D2"/>
    <w:rsid w:val="00D05706"/>
    <w:rsid w:val="00D0599E"/>
    <w:rsid w:val="00D05B55"/>
    <w:rsid w:val="00D05FDB"/>
    <w:rsid w:val="00D06158"/>
    <w:rsid w:val="00D06246"/>
    <w:rsid w:val="00D06410"/>
    <w:rsid w:val="00D0693F"/>
    <w:rsid w:val="00D06963"/>
    <w:rsid w:val="00D06A95"/>
    <w:rsid w:val="00D06B06"/>
    <w:rsid w:val="00D06CE0"/>
    <w:rsid w:val="00D06D78"/>
    <w:rsid w:val="00D072A6"/>
    <w:rsid w:val="00D07513"/>
    <w:rsid w:val="00D075BC"/>
    <w:rsid w:val="00D0763F"/>
    <w:rsid w:val="00D07664"/>
    <w:rsid w:val="00D077F6"/>
    <w:rsid w:val="00D07ACD"/>
    <w:rsid w:val="00D10237"/>
    <w:rsid w:val="00D1041C"/>
    <w:rsid w:val="00D106E3"/>
    <w:rsid w:val="00D108E4"/>
    <w:rsid w:val="00D113F5"/>
    <w:rsid w:val="00D115E6"/>
    <w:rsid w:val="00D117AA"/>
    <w:rsid w:val="00D1190A"/>
    <w:rsid w:val="00D11BD6"/>
    <w:rsid w:val="00D11D98"/>
    <w:rsid w:val="00D120DC"/>
    <w:rsid w:val="00D12329"/>
    <w:rsid w:val="00D12570"/>
    <w:rsid w:val="00D12590"/>
    <w:rsid w:val="00D1286B"/>
    <w:rsid w:val="00D12DF7"/>
    <w:rsid w:val="00D12E4A"/>
    <w:rsid w:val="00D12EF8"/>
    <w:rsid w:val="00D1313A"/>
    <w:rsid w:val="00D131CA"/>
    <w:rsid w:val="00D132B7"/>
    <w:rsid w:val="00D133BD"/>
    <w:rsid w:val="00D135F3"/>
    <w:rsid w:val="00D136E4"/>
    <w:rsid w:val="00D1380B"/>
    <w:rsid w:val="00D1388B"/>
    <w:rsid w:val="00D14321"/>
    <w:rsid w:val="00D151BB"/>
    <w:rsid w:val="00D15587"/>
    <w:rsid w:val="00D155C2"/>
    <w:rsid w:val="00D1564D"/>
    <w:rsid w:val="00D15690"/>
    <w:rsid w:val="00D158A2"/>
    <w:rsid w:val="00D15CD3"/>
    <w:rsid w:val="00D15D76"/>
    <w:rsid w:val="00D16DEA"/>
    <w:rsid w:val="00D17025"/>
    <w:rsid w:val="00D174C7"/>
    <w:rsid w:val="00D176D2"/>
    <w:rsid w:val="00D17882"/>
    <w:rsid w:val="00D178FD"/>
    <w:rsid w:val="00D17A05"/>
    <w:rsid w:val="00D17AA2"/>
    <w:rsid w:val="00D17C6E"/>
    <w:rsid w:val="00D17CBD"/>
    <w:rsid w:val="00D17D55"/>
    <w:rsid w:val="00D17EDD"/>
    <w:rsid w:val="00D20145"/>
    <w:rsid w:val="00D2015C"/>
    <w:rsid w:val="00D201D4"/>
    <w:rsid w:val="00D20532"/>
    <w:rsid w:val="00D206D3"/>
    <w:rsid w:val="00D207DC"/>
    <w:rsid w:val="00D208B8"/>
    <w:rsid w:val="00D20AD0"/>
    <w:rsid w:val="00D20F27"/>
    <w:rsid w:val="00D21187"/>
    <w:rsid w:val="00D211BB"/>
    <w:rsid w:val="00D21959"/>
    <w:rsid w:val="00D21B99"/>
    <w:rsid w:val="00D21D4B"/>
    <w:rsid w:val="00D21DFF"/>
    <w:rsid w:val="00D221ED"/>
    <w:rsid w:val="00D22383"/>
    <w:rsid w:val="00D229A4"/>
    <w:rsid w:val="00D229BC"/>
    <w:rsid w:val="00D22A12"/>
    <w:rsid w:val="00D22BBF"/>
    <w:rsid w:val="00D22D3A"/>
    <w:rsid w:val="00D22FFB"/>
    <w:rsid w:val="00D230BD"/>
    <w:rsid w:val="00D23366"/>
    <w:rsid w:val="00D2362C"/>
    <w:rsid w:val="00D236D6"/>
    <w:rsid w:val="00D23A08"/>
    <w:rsid w:val="00D23A74"/>
    <w:rsid w:val="00D23B43"/>
    <w:rsid w:val="00D23B67"/>
    <w:rsid w:val="00D23CD1"/>
    <w:rsid w:val="00D23DB5"/>
    <w:rsid w:val="00D23DF8"/>
    <w:rsid w:val="00D23E0B"/>
    <w:rsid w:val="00D24256"/>
    <w:rsid w:val="00D243C7"/>
    <w:rsid w:val="00D245CB"/>
    <w:rsid w:val="00D245E9"/>
    <w:rsid w:val="00D24636"/>
    <w:rsid w:val="00D246BE"/>
    <w:rsid w:val="00D24775"/>
    <w:rsid w:val="00D248F9"/>
    <w:rsid w:val="00D2495E"/>
    <w:rsid w:val="00D249F4"/>
    <w:rsid w:val="00D252EB"/>
    <w:rsid w:val="00D25533"/>
    <w:rsid w:val="00D2584D"/>
    <w:rsid w:val="00D25ECB"/>
    <w:rsid w:val="00D25FA6"/>
    <w:rsid w:val="00D26D2D"/>
    <w:rsid w:val="00D2702A"/>
    <w:rsid w:val="00D27203"/>
    <w:rsid w:val="00D273C5"/>
    <w:rsid w:val="00D300C8"/>
    <w:rsid w:val="00D30138"/>
    <w:rsid w:val="00D30187"/>
    <w:rsid w:val="00D301EF"/>
    <w:rsid w:val="00D30348"/>
    <w:rsid w:val="00D3065D"/>
    <w:rsid w:val="00D307E1"/>
    <w:rsid w:val="00D3081E"/>
    <w:rsid w:val="00D3082D"/>
    <w:rsid w:val="00D3093E"/>
    <w:rsid w:val="00D30975"/>
    <w:rsid w:val="00D30A12"/>
    <w:rsid w:val="00D30B59"/>
    <w:rsid w:val="00D30FDD"/>
    <w:rsid w:val="00D31102"/>
    <w:rsid w:val="00D3124A"/>
    <w:rsid w:val="00D31308"/>
    <w:rsid w:val="00D313EB"/>
    <w:rsid w:val="00D3160A"/>
    <w:rsid w:val="00D3167D"/>
    <w:rsid w:val="00D317FE"/>
    <w:rsid w:val="00D31803"/>
    <w:rsid w:val="00D31825"/>
    <w:rsid w:val="00D31A88"/>
    <w:rsid w:val="00D32171"/>
    <w:rsid w:val="00D32173"/>
    <w:rsid w:val="00D32317"/>
    <w:rsid w:val="00D32572"/>
    <w:rsid w:val="00D325E0"/>
    <w:rsid w:val="00D32744"/>
    <w:rsid w:val="00D32852"/>
    <w:rsid w:val="00D32D48"/>
    <w:rsid w:val="00D32DB8"/>
    <w:rsid w:val="00D32E5D"/>
    <w:rsid w:val="00D330C1"/>
    <w:rsid w:val="00D3314A"/>
    <w:rsid w:val="00D33158"/>
    <w:rsid w:val="00D33274"/>
    <w:rsid w:val="00D334C1"/>
    <w:rsid w:val="00D33754"/>
    <w:rsid w:val="00D33A6C"/>
    <w:rsid w:val="00D33CD5"/>
    <w:rsid w:val="00D3407A"/>
    <w:rsid w:val="00D34087"/>
    <w:rsid w:val="00D3434A"/>
    <w:rsid w:val="00D34679"/>
    <w:rsid w:val="00D349FA"/>
    <w:rsid w:val="00D34E8D"/>
    <w:rsid w:val="00D3500C"/>
    <w:rsid w:val="00D35140"/>
    <w:rsid w:val="00D3516A"/>
    <w:rsid w:val="00D351CF"/>
    <w:rsid w:val="00D351EB"/>
    <w:rsid w:val="00D352EA"/>
    <w:rsid w:val="00D3562B"/>
    <w:rsid w:val="00D357D8"/>
    <w:rsid w:val="00D3595B"/>
    <w:rsid w:val="00D35E90"/>
    <w:rsid w:val="00D363A8"/>
    <w:rsid w:val="00D36643"/>
    <w:rsid w:val="00D36A10"/>
    <w:rsid w:val="00D36C17"/>
    <w:rsid w:val="00D36E2A"/>
    <w:rsid w:val="00D37133"/>
    <w:rsid w:val="00D375BD"/>
    <w:rsid w:val="00D37794"/>
    <w:rsid w:val="00D40111"/>
    <w:rsid w:val="00D40DCE"/>
    <w:rsid w:val="00D4126E"/>
    <w:rsid w:val="00D413C9"/>
    <w:rsid w:val="00D4150E"/>
    <w:rsid w:val="00D41746"/>
    <w:rsid w:val="00D4191C"/>
    <w:rsid w:val="00D41AFB"/>
    <w:rsid w:val="00D41C05"/>
    <w:rsid w:val="00D41CC0"/>
    <w:rsid w:val="00D42031"/>
    <w:rsid w:val="00D4205A"/>
    <w:rsid w:val="00D42118"/>
    <w:rsid w:val="00D42166"/>
    <w:rsid w:val="00D42201"/>
    <w:rsid w:val="00D422D8"/>
    <w:rsid w:val="00D4233F"/>
    <w:rsid w:val="00D4246E"/>
    <w:rsid w:val="00D42A52"/>
    <w:rsid w:val="00D42D30"/>
    <w:rsid w:val="00D42F70"/>
    <w:rsid w:val="00D43389"/>
    <w:rsid w:val="00D43596"/>
    <w:rsid w:val="00D43623"/>
    <w:rsid w:val="00D436DF"/>
    <w:rsid w:val="00D437BA"/>
    <w:rsid w:val="00D43B99"/>
    <w:rsid w:val="00D43F08"/>
    <w:rsid w:val="00D43F19"/>
    <w:rsid w:val="00D440B9"/>
    <w:rsid w:val="00D44801"/>
    <w:rsid w:val="00D44889"/>
    <w:rsid w:val="00D44B2F"/>
    <w:rsid w:val="00D44E18"/>
    <w:rsid w:val="00D44EFD"/>
    <w:rsid w:val="00D45015"/>
    <w:rsid w:val="00D4589E"/>
    <w:rsid w:val="00D45AE9"/>
    <w:rsid w:val="00D45F7F"/>
    <w:rsid w:val="00D460E7"/>
    <w:rsid w:val="00D46161"/>
    <w:rsid w:val="00D461EF"/>
    <w:rsid w:val="00D462B2"/>
    <w:rsid w:val="00D462EC"/>
    <w:rsid w:val="00D46770"/>
    <w:rsid w:val="00D468C5"/>
    <w:rsid w:val="00D46B01"/>
    <w:rsid w:val="00D47071"/>
    <w:rsid w:val="00D4731E"/>
    <w:rsid w:val="00D477D4"/>
    <w:rsid w:val="00D47804"/>
    <w:rsid w:val="00D47900"/>
    <w:rsid w:val="00D47B82"/>
    <w:rsid w:val="00D501D7"/>
    <w:rsid w:val="00D50B55"/>
    <w:rsid w:val="00D50D7B"/>
    <w:rsid w:val="00D512E5"/>
    <w:rsid w:val="00D517F0"/>
    <w:rsid w:val="00D51A83"/>
    <w:rsid w:val="00D51D28"/>
    <w:rsid w:val="00D5229A"/>
    <w:rsid w:val="00D52320"/>
    <w:rsid w:val="00D523D4"/>
    <w:rsid w:val="00D52410"/>
    <w:rsid w:val="00D52582"/>
    <w:rsid w:val="00D527FF"/>
    <w:rsid w:val="00D52877"/>
    <w:rsid w:val="00D52CB3"/>
    <w:rsid w:val="00D52DC7"/>
    <w:rsid w:val="00D52FA0"/>
    <w:rsid w:val="00D5310E"/>
    <w:rsid w:val="00D531C8"/>
    <w:rsid w:val="00D53403"/>
    <w:rsid w:val="00D535AA"/>
    <w:rsid w:val="00D536C2"/>
    <w:rsid w:val="00D53705"/>
    <w:rsid w:val="00D53A2E"/>
    <w:rsid w:val="00D53B77"/>
    <w:rsid w:val="00D5464A"/>
    <w:rsid w:val="00D546A6"/>
    <w:rsid w:val="00D54762"/>
    <w:rsid w:val="00D54DD6"/>
    <w:rsid w:val="00D54FDC"/>
    <w:rsid w:val="00D550E4"/>
    <w:rsid w:val="00D5512B"/>
    <w:rsid w:val="00D5527C"/>
    <w:rsid w:val="00D56037"/>
    <w:rsid w:val="00D56640"/>
    <w:rsid w:val="00D56838"/>
    <w:rsid w:val="00D56AE6"/>
    <w:rsid w:val="00D56AFE"/>
    <w:rsid w:val="00D56B1A"/>
    <w:rsid w:val="00D56C05"/>
    <w:rsid w:val="00D56E47"/>
    <w:rsid w:val="00D5729D"/>
    <w:rsid w:val="00D575FD"/>
    <w:rsid w:val="00D578CF"/>
    <w:rsid w:val="00D57909"/>
    <w:rsid w:val="00D5796E"/>
    <w:rsid w:val="00D579F6"/>
    <w:rsid w:val="00D57BE2"/>
    <w:rsid w:val="00D57E14"/>
    <w:rsid w:val="00D60043"/>
    <w:rsid w:val="00D6029D"/>
    <w:rsid w:val="00D602A2"/>
    <w:rsid w:val="00D602DA"/>
    <w:rsid w:val="00D602EB"/>
    <w:rsid w:val="00D60642"/>
    <w:rsid w:val="00D606C2"/>
    <w:rsid w:val="00D608C2"/>
    <w:rsid w:val="00D60BD1"/>
    <w:rsid w:val="00D60D90"/>
    <w:rsid w:val="00D60E61"/>
    <w:rsid w:val="00D60FCD"/>
    <w:rsid w:val="00D6145C"/>
    <w:rsid w:val="00D61481"/>
    <w:rsid w:val="00D616EB"/>
    <w:rsid w:val="00D616FD"/>
    <w:rsid w:val="00D61711"/>
    <w:rsid w:val="00D61993"/>
    <w:rsid w:val="00D61FE5"/>
    <w:rsid w:val="00D626DF"/>
    <w:rsid w:val="00D627ED"/>
    <w:rsid w:val="00D62812"/>
    <w:rsid w:val="00D6287B"/>
    <w:rsid w:val="00D628C6"/>
    <w:rsid w:val="00D62950"/>
    <w:rsid w:val="00D62E33"/>
    <w:rsid w:val="00D62FAD"/>
    <w:rsid w:val="00D63332"/>
    <w:rsid w:val="00D634C5"/>
    <w:rsid w:val="00D635D1"/>
    <w:rsid w:val="00D6396A"/>
    <w:rsid w:val="00D63C5D"/>
    <w:rsid w:val="00D64363"/>
    <w:rsid w:val="00D64465"/>
    <w:rsid w:val="00D646EA"/>
    <w:rsid w:val="00D64700"/>
    <w:rsid w:val="00D648DF"/>
    <w:rsid w:val="00D648E8"/>
    <w:rsid w:val="00D64B95"/>
    <w:rsid w:val="00D64E08"/>
    <w:rsid w:val="00D651F8"/>
    <w:rsid w:val="00D65627"/>
    <w:rsid w:val="00D656B3"/>
    <w:rsid w:val="00D65773"/>
    <w:rsid w:val="00D657D8"/>
    <w:rsid w:val="00D65A37"/>
    <w:rsid w:val="00D65E0B"/>
    <w:rsid w:val="00D65EAB"/>
    <w:rsid w:val="00D65F02"/>
    <w:rsid w:val="00D65F3F"/>
    <w:rsid w:val="00D66375"/>
    <w:rsid w:val="00D663C4"/>
    <w:rsid w:val="00D665BD"/>
    <w:rsid w:val="00D665D0"/>
    <w:rsid w:val="00D665E6"/>
    <w:rsid w:val="00D666CB"/>
    <w:rsid w:val="00D66B5A"/>
    <w:rsid w:val="00D66D78"/>
    <w:rsid w:val="00D66E08"/>
    <w:rsid w:val="00D6706D"/>
    <w:rsid w:val="00D67415"/>
    <w:rsid w:val="00D67EBB"/>
    <w:rsid w:val="00D70126"/>
    <w:rsid w:val="00D701BB"/>
    <w:rsid w:val="00D702DB"/>
    <w:rsid w:val="00D702FF"/>
    <w:rsid w:val="00D7044F"/>
    <w:rsid w:val="00D7087C"/>
    <w:rsid w:val="00D70C30"/>
    <w:rsid w:val="00D70ED2"/>
    <w:rsid w:val="00D70F84"/>
    <w:rsid w:val="00D71135"/>
    <w:rsid w:val="00D71487"/>
    <w:rsid w:val="00D71C32"/>
    <w:rsid w:val="00D72071"/>
    <w:rsid w:val="00D72397"/>
    <w:rsid w:val="00D72694"/>
    <w:rsid w:val="00D72B87"/>
    <w:rsid w:val="00D72BCD"/>
    <w:rsid w:val="00D73A68"/>
    <w:rsid w:val="00D73B22"/>
    <w:rsid w:val="00D73B5D"/>
    <w:rsid w:val="00D73E4D"/>
    <w:rsid w:val="00D74115"/>
    <w:rsid w:val="00D743A3"/>
    <w:rsid w:val="00D74682"/>
    <w:rsid w:val="00D74959"/>
    <w:rsid w:val="00D74969"/>
    <w:rsid w:val="00D749B7"/>
    <w:rsid w:val="00D74BDD"/>
    <w:rsid w:val="00D74D2C"/>
    <w:rsid w:val="00D74E87"/>
    <w:rsid w:val="00D75412"/>
    <w:rsid w:val="00D75428"/>
    <w:rsid w:val="00D754DB"/>
    <w:rsid w:val="00D758D6"/>
    <w:rsid w:val="00D759EC"/>
    <w:rsid w:val="00D760E6"/>
    <w:rsid w:val="00D76288"/>
    <w:rsid w:val="00D7654D"/>
    <w:rsid w:val="00D76C60"/>
    <w:rsid w:val="00D77260"/>
    <w:rsid w:val="00D7737B"/>
    <w:rsid w:val="00D774F9"/>
    <w:rsid w:val="00D7760D"/>
    <w:rsid w:val="00D777C9"/>
    <w:rsid w:val="00D777E3"/>
    <w:rsid w:val="00D779C7"/>
    <w:rsid w:val="00D77BF0"/>
    <w:rsid w:val="00D80384"/>
    <w:rsid w:val="00D807CE"/>
    <w:rsid w:val="00D80856"/>
    <w:rsid w:val="00D80A23"/>
    <w:rsid w:val="00D80A4E"/>
    <w:rsid w:val="00D81020"/>
    <w:rsid w:val="00D811D5"/>
    <w:rsid w:val="00D81262"/>
    <w:rsid w:val="00D812CD"/>
    <w:rsid w:val="00D819BB"/>
    <w:rsid w:val="00D81AA8"/>
    <w:rsid w:val="00D81AAA"/>
    <w:rsid w:val="00D8202E"/>
    <w:rsid w:val="00D82190"/>
    <w:rsid w:val="00D824BB"/>
    <w:rsid w:val="00D82513"/>
    <w:rsid w:val="00D826C8"/>
    <w:rsid w:val="00D8280B"/>
    <w:rsid w:val="00D82948"/>
    <w:rsid w:val="00D829CE"/>
    <w:rsid w:val="00D82A61"/>
    <w:rsid w:val="00D82B24"/>
    <w:rsid w:val="00D82BA3"/>
    <w:rsid w:val="00D83218"/>
    <w:rsid w:val="00D83335"/>
    <w:rsid w:val="00D83388"/>
    <w:rsid w:val="00D834C3"/>
    <w:rsid w:val="00D8422E"/>
    <w:rsid w:val="00D8459F"/>
    <w:rsid w:val="00D84602"/>
    <w:rsid w:val="00D8464E"/>
    <w:rsid w:val="00D84A33"/>
    <w:rsid w:val="00D84D3A"/>
    <w:rsid w:val="00D84D8E"/>
    <w:rsid w:val="00D84EFD"/>
    <w:rsid w:val="00D850C0"/>
    <w:rsid w:val="00D855A9"/>
    <w:rsid w:val="00D85844"/>
    <w:rsid w:val="00D85DDB"/>
    <w:rsid w:val="00D85F24"/>
    <w:rsid w:val="00D85FE3"/>
    <w:rsid w:val="00D861E1"/>
    <w:rsid w:val="00D86787"/>
    <w:rsid w:val="00D868BF"/>
    <w:rsid w:val="00D86A67"/>
    <w:rsid w:val="00D8704A"/>
    <w:rsid w:val="00D87181"/>
    <w:rsid w:val="00D872A4"/>
    <w:rsid w:val="00D87468"/>
    <w:rsid w:val="00D874E6"/>
    <w:rsid w:val="00D876FC"/>
    <w:rsid w:val="00D8780B"/>
    <w:rsid w:val="00D87869"/>
    <w:rsid w:val="00D87FB2"/>
    <w:rsid w:val="00D90074"/>
    <w:rsid w:val="00D90751"/>
    <w:rsid w:val="00D9086F"/>
    <w:rsid w:val="00D908DE"/>
    <w:rsid w:val="00D90970"/>
    <w:rsid w:val="00D90A2D"/>
    <w:rsid w:val="00D91035"/>
    <w:rsid w:val="00D9107D"/>
    <w:rsid w:val="00D91175"/>
    <w:rsid w:val="00D91212"/>
    <w:rsid w:val="00D9168D"/>
    <w:rsid w:val="00D91BB9"/>
    <w:rsid w:val="00D91EF5"/>
    <w:rsid w:val="00D91F8F"/>
    <w:rsid w:val="00D92206"/>
    <w:rsid w:val="00D92348"/>
    <w:rsid w:val="00D928E7"/>
    <w:rsid w:val="00D92D6A"/>
    <w:rsid w:val="00D92E2D"/>
    <w:rsid w:val="00D92F04"/>
    <w:rsid w:val="00D9300D"/>
    <w:rsid w:val="00D936D1"/>
    <w:rsid w:val="00D9370B"/>
    <w:rsid w:val="00D9373A"/>
    <w:rsid w:val="00D939E6"/>
    <w:rsid w:val="00D93A68"/>
    <w:rsid w:val="00D93BE5"/>
    <w:rsid w:val="00D93FB1"/>
    <w:rsid w:val="00D9487B"/>
    <w:rsid w:val="00D949B7"/>
    <w:rsid w:val="00D949CB"/>
    <w:rsid w:val="00D949F4"/>
    <w:rsid w:val="00D94BEF"/>
    <w:rsid w:val="00D94C7D"/>
    <w:rsid w:val="00D94D3E"/>
    <w:rsid w:val="00D94DBB"/>
    <w:rsid w:val="00D94E50"/>
    <w:rsid w:val="00D955AA"/>
    <w:rsid w:val="00D95AD8"/>
    <w:rsid w:val="00D95C9B"/>
    <w:rsid w:val="00D95CD5"/>
    <w:rsid w:val="00D95EB2"/>
    <w:rsid w:val="00D95F81"/>
    <w:rsid w:val="00D95FFE"/>
    <w:rsid w:val="00D96128"/>
    <w:rsid w:val="00D9634F"/>
    <w:rsid w:val="00D965B5"/>
    <w:rsid w:val="00D96692"/>
    <w:rsid w:val="00D96A34"/>
    <w:rsid w:val="00D96A7D"/>
    <w:rsid w:val="00D96B70"/>
    <w:rsid w:val="00D96CBC"/>
    <w:rsid w:val="00D96CCE"/>
    <w:rsid w:val="00D96CDA"/>
    <w:rsid w:val="00D96E15"/>
    <w:rsid w:val="00D97370"/>
    <w:rsid w:val="00D97463"/>
    <w:rsid w:val="00D97FC2"/>
    <w:rsid w:val="00DA0413"/>
    <w:rsid w:val="00DA07B6"/>
    <w:rsid w:val="00DA080A"/>
    <w:rsid w:val="00DA0901"/>
    <w:rsid w:val="00DA0939"/>
    <w:rsid w:val="00DA09BC"/>
    <w:rsid w:val="00DA0F69"/>
    <w:rsid w:val="00DA10D4"/>
    <w:rsid w:val="00DA11AA"/>
    <w:rsid w:val="00DA18EA"/>
    <w:rsid w:val="00DA1A09"/>
    <w:rsid w:val="00DA1EA0"/>
    <w:rsid w:val="00DA1FEB"/>
    <w:rsid w:val="00DA2134"/>
    <w:rsid w:val="00DA2606"/>
    <w:rsid w:val="00DA29BA"/>
    <w:rsid w:val="00DA2A24"/>
    <w:rsid w:val="00DA2DA5"/>
    <w:rsid w:val="00DA2E90"/>
    <w:rsid w:val="00DA33B4"/>
    <w:rsid w:val="00DA3556"/>
    <w:rsid w:val="00DA37E6"/>
    <w:rsid w:val="00DA3AB6"/>
    <w:rsid w:val="00DA3B40"/>
    <w:rsid w:val="00DA3C03"/>
    <w:rsid w:val="00DA3E57"/>
    <w:rsid w:val="00DA3E89"/>
    <w:rsid w:val="00DA41B4"/>
    <w:rsid w:val="00DA43CE"/>
    <w:rsid w:val="00DA43E4"/>
    <w:rsid w:val="00DA44C2"/>
    <w:rsid w:val="00DA4501"/>
    <w:rsid w:val="00DA48D1"/>
    <w:rsid w:val="00DA5216"/>
    <w:rsid w:val="00DA59E5"/>
    <w:rsid w:val="00DA5B30"/>
    <w:rsid w:val="00DA5B48"/>
    <w:rsid w:val="00DA5C96"/>
    <w:rsid w:val="00DA60EE"/>
    <w:rsid w:val="00DA6763"/>
    <w:rsid w:val="00DA68EA"/>
    <w:rsid w:val="00DA690D"/>
    <w:rsid w:val="00DA6984"/>
    <w:rsid w:val="00DA72FA"/>
    <w:rsid w:val="00DA73D9"/>
    <w:rsid w:val="00DA7BF4"/>
    <w:rsid w:val="00DA7CE7"/>
    <w:rsid w:val="00DA7D28"/>
    <w:rsid w:val="00DA7F62"/>
    <w:rsid w:val="00DB0180"/>
    <w:rsid w:val="00DB034A"/>
    <w:rsid w:val="00DB036C"/>
    <w:rsid w:val="00DB0697"/>
    <w:rsid w:val="00DB0757"/>
    <w:rsid w:val="00DB0787"/>
    <w:rsid w:val="00DB0BBA"/>
    <w:rsid w:val="00DB14FA"/>
    <w:rsid w:val="00DB28AB"/>
    <w:rsid w:val="00DB29F7"/>
    <w:rsid w:val="00DB29FA"/>
    <w:rsid w:val="00DB2BBC"/>
    <w:rsid w:val="00DB2F58"/>
    <w:rsid w:val="00DB3115"/>
    <w:rsid w:val="00DB3A50"/>
    <w:rsid w:val="00DB3C16"/>
    <w:rsid w:val="00DB3E98"/>
    <w:rsid w:val="00DB3EEF"/>
    <w:rsid w:val="00DB4297"/>
    <w:rsid w:val="00DB42D3"/>
    <w:rsid w:val="00DB46AC"/>
    <w:rsid w:val="00DB473C"/>
    <w:rsid w:val="00DB4779"/>
    <w:rsid w:val="00DB478C"/>
    <w:rsid w:val="00DB4D59"/>
    <w:rsid w:val="00DB5036"/>
    <w:rsid w:val="00DB51D5"/>
    <w:rsid w:val="00DB5236"/>
    <w:rsid w:val="00DB5381"/>
    <w:rsid w:val="00DB54B1"/>
    <w:rsid w:val="00DB55B1"/>
    <w:rsid w:val="00DB58EF"/>
    <w:rsid w:val="00DB5AC5"/>
    <w:rsid w:val="00DB6307"/>
    <w:rsid w:val="00DB6412"/>
    <w:rsid w:val="00DB67E7"/>
    <w:rsid w:val="00DB6853"/>
    <w:rsid w:val="00DB6A00"/>
    <w:rsid w:val="00DB6A84"/>
    <w:rsid w:val="00DB6C0A"/>
    <w:rsid w:val="00DB6EF3"/>
    <w:rsid w:val="00DB6EFD"/>
    <w:rsid w:val="00DB6F76"/>
    <w:rsid w:val="00DB724F"/>
    <w:rsid w:val="00DB7325"/>
    <w:rsid w:val="00DB73FF"/>
    <w:rsid w:val="00DB759F"/>
    <w:rsid w:val="00DB7DAE"/>
    <w:rsid w:val="00DC00F2"/>
    <w:rsid w:val="00DC024A"/>
    <w:rsid w:val="00DC024D"/>
    <w:rsid w:val="00DC0273"/>
    <w:rsid w:val="00DC049C"/>
    <w:rsid w:val="00DC0AC9"/>
    <w:rsid w:val="00DC0CA8"/>
    <w:rsid w:val="00DC0CE1"/>
    <w:rsid w:val="00DC1184"/>
    <w:rsid w:val="00DC128C"/>
    <w:rsid w:val="00DC134D"/>
    <w:rsid w:val="00DC1545"/>
    <w:rsid w:val="00DC1625"/>
    <w:rsid w:val="00DC172C"/>
    <w:rsid w:val="00DC193F"/>
    <w:rsid w:val="00DC1CBA"/>
    <w:rsid w:val="00DC2499"/>
    <w:rsid w:val="00DC295F"/>
    <w:rsid w:val="00DC2A8D"/>
    <w:rsid w:val="00DC2BE9"/>
    <w:rsid w:val="00DC2CD1"/>
    <w:rsid w:val="00DC2F4F"/>
    <w:rsid w:val="00DC3066"/>
    <w:rsid w:val="00DC3445"/>
    <w:rsid w:val="00DC3459"/>
    <w:rsid w:val="00DC386C"/>
    <w:rsid w:val="00DC3873"/>
    <w:rsid w:val="00DC3AFE"/>
    <w:rsid w:val="00DC3D72"/>
    <w:rsid w:val="00DC3FCD"/>
    <w:rsid w:val="00DC40D2"/>
    <w:rsid w:val="00DC4250"/>
    <w:rsid w:val="00DC42FA"/>
    <w:rsid w:val="00DC4711"/>
    <w:rsid w:val="00DC4A04"/>
    <w:rsid w:val="00DC4B02"/>
    <w:rsid w:val="00DC4B26"/>
    <w:rsid w:val="00DC4CD8"/>
    <w:rsid w:val="00DC500E"/>
    <w:rsid w:val="00DC518B"/>
    <w:rsid w:val="00DC57C3"/>
    <w:rsid w:val="00DC57F6"/>
    <w:rsid w:val="00DC584E"/>
    <w:rsid w:val="00DC5A9A"/>
    <w:rsid w:val="00DC5B14"/>
    <w:rsid w:val="00DC5CCA"/>
    <w:rsid w:val="00DC5DB7"/>
    <w:rsid w:val="00DC5DBE"/>
    <w:rsid w:val="00DC5F90"/>
    <w:rsid w:val="00DC5FAF"/>
    <w:rsid w:val="00DC5FD6"/>
    <w:rsid w:val="00DC609D"/>
    <w:rsid w:val="00DC619F"/>
    <w:rsid w:val="00DC628C"/>
    <w:rsid w:val="00DC6360"/>
    <w:rsid w:val="00DC6502"/>
    <w:rsid w:val="00DC6681"/>
    <w:rsid w:val="00DC68AC"/>
    <w:rsid w:val="00DC6BBC"/>
    <w:rsid w:val="00DC6E8C"/>
    <w:rsid w:val="00DC705C"/>
    <w:rsid w:val="00DC72BB"/>
    <w:rsid w:val="00DC7592"/>
    <w:rsid w:val="00DC78B2"/>
    <w:rsid w:val="00DC78E0"/>
    <w:rsid w:val="00DC794A"/>
    <w:rsid w:val="00DC7CA0"/>
    <w:rsid w:val="00DC7F2A"/>
    <w:rsid w:val="00DC7FE8"/>
    <w:rsid w:val="00DD0675"/>
    <w:rsid w:val="00DD07DE"/>
    <w:rsid w:val="00DD0C39"/>
    <w:rsid w:val="00DD17EC"/>
    <w:rsid w:val="00DD19BB"/>
    <w:rsid w:val="00DD1BAD"/>
    <w:rsid w:val="00DD1C0E"/>
    <w:rsid w:val="00DD1D58"/>
    <w:rsid w:val="00DD1F96"/>
    <w:rsid w:val="00DD224B"/>
    <w:rsid w:val="00DD22FA"/>
    <w:rsid w:val="00DD29A1"/>
    <w:rsid w:val="00DD2BF7"/>
    <w:rsid w:val="00DD31EB"/>
    <w:rsid w:val="00DD3714"/>
    <w:rsid w:val="00DD3717"/>
    <w:rsid w:val="00DD395C"/>
    <w:rsid w:val="00DD3B52"/>
    <w:rsid w:val="00DD3EF0"/>
    <w:rsid w:val="00DD40D7"/>
    <w:rsid w:val="00DD44C5"/>
    <w:rsid w:val="00DD4601"/>
    <w:rsid w:val="00DD4618"/>
    <w:rsid w:val="00DD4682"/>
    <w:rsid w:val="00DD496B"/>
    <w:rsid w:val="00DD4971"/>
    <w:rsid w:val="00DD4BD2"/>
    <w:rsid w:val="00DD4CAE"/>
    <w:rsid w:val="00DD4F2E"/>
    <w:rsid w:val="00DD5006"/>
    <w:rsid w:val="00DD50F9"/>
    <w:rsid w:val="00DD52C1"/>
    <w:rsid w:val="00DD53D7"/>
    <w:rsid w:val="00DD5402"/>
    <w:rsid w:val="00DD58CD"/>
    <w:rsid w:val="00DD5C2D"/>
    <w:rsid w:val="00DD5E3B"/>
    <w:rsid w:val="00DD6398"/>
    <w:rsid w:val="00DD6A43"/>
    <w:rsid w:val="00DD6B43"/>
    <w:rsid w:val="00DD7159"/>
    <w:rsid w:val="00DD71C3"/>
    <w:rsid w:val="00DD71C9"/>
    <w:rsid w:val="00DD766E"/>
    <w:rsid w:val="00DD7A14"/>
    <w:rsid w:val="00DD7E3A"/>
    <w:rsid w:val="00DE0404"/>
    <w:rsid w:val="00DE0C0B"/>
    <w:rsid w:val="00DE1095"/>
    <w:rsid w:val="00DE1209"/>
    <w:rsid w:val="00DE14FE"/>
    <w:rsid w:val="00DE171F"/>
    <w:rsid w:val="00DE1F42"/>
    <w:rsid w:val="00DE20A5"/>
    <w:rsid w:val="00DE211D"/>
    <w:rsid w:val="00DE223D"/>
    <w:rsid w:val="00DE23B6"/>
    <w:rsid w:val="00DE270B"/>
    <w:rsid w:val="00DE2773"/>
    <w:rsid w:val="00DE2854"/>
    <w:rsid w:val="00DE2919"/>
    <w:rsid w:val="00DE31F7"/>
    <w:rsid w:val="00DE34F8"/>
    <w:rsid w:val="00DE375A"/>
    <w:rsid w:val="00DE37EB"/>
    <w:rsid w:val="00DE3838"/>
    <w:rsid w:val="00DE390B"/>
    <w:rsid w:val="00DE3927"/>
    <w:rsid w:val="00DE4660"/>
    <w:rsid w:val="00DE4756"/>
    <w:rsid w:val="00DE4C30"/>
    <w:rsid w:val="00DE50DF"/>
    <w:rsid w:val="00DE5779"/>
    <w:rsid w:val="00DE58A9"/>
    <w:rsid w:val="00DE5C7E"/>
    <w:rsid w:val="00DE5E8D"/>
    <w:rsid w:val="00DE5F3B"/>
    <w:rsid w:val="00DE6A95"/>
    <w:rsid w:val="00DE6B89"/>
    <w:rsid w:val="00DE6BCF"/>
    <w:rsid w:val="00DE7C25"/>
    <w:rsid w:val="00DF008C"/>
    <w:rsid w:val="00DF0478"/>
    <w:rsid w:val="00DF0565"/>
    <w:rsid w:val="00DF0608"/>
    <w:rsid w:val="00DF07E3"/>
    <w:rsid w:val="00DF0AC5"/>
    <w:rsid w:val="00DF0ADD"/>
    <w:rsid w:val="00DF0D02"/>
    <w:rsid w:val="00DF15AE"/>
    <w:rsid w:val="00DF1A06"/>
    <w:rsid w:val="00DF1ABE"/>
    <w:rsid w:val="00DF2237"/>
    <w:rsid w:val="00DF24D7"/>
    <w:rsid w:val="00DF270F"/>
    <w:rsid w:val="00DF2884"/>
    <w:rsid w:val="00DF320B"/>
    <w:rsid w:val="00DF3437"/>
    <w:rsid w:val="00DF368C"/>
    <w:rsid w:val="00DF3858"/>
    <w:rsid w:val="00DF38D9"/>
    <w:rsid w:val="00DF3A63"/>
    <w:rsid w:val="00DF3B4C"/>
    <w:rsid w:val="00DF3F1F"/>
    <w:rsid w:val="00DF3F46"/>
    <w:rsid w:val="00DF4572"/>
    <w:rsid w:val="00DF4893"/>
    <w:rsid w:val="00DF48FD"/>
    <w:rsid w:val="00DF4ACC"/>
    <w:rsid w:val="00DF4B4E"/>
    <w:rsid w:val="00DF4EDE"/>
    <w:rsid w:val="00DF50B0"/>
    <w:rsid w:val="00DF5643"/>
    <w:rsid w:val="00DF56FF"/>
    <w:rsid w:val="00DF5BA9"/>
    <w:rsid w:val="00DF61A5"/>
    <w:rsid w:val="00DF6231"/>
    <w:rsid w:val="00DF66A6"/>
    <w:rsid w:val="00DF66FE"/>
    <w:rsid w:val="00DF6BBD"/>
    <w:rsid w:val="00DF6CB3"/>
    <w:rsid w:val="00DF6D2B"/>
    <w:rsid w:val="00DF6DA8"/>
    <w:rsid w:val="00DF7255"/>
    <w:rsid w:val="00DF72DF"/>
    <w:rsid w:val="00DF7339"/>
    <w:rsid w:val="00DF75D0"/>
    <w:rsid w:val="00DF7757"/>
    <w:rsid w:val="00DF7A92"/>
    <w:rsid w:val="00DF7FEA"/>
    <w:rsid w:val="00E0017F"/>
    <w:rsid w:val="00E00688"/>
    <w:rsid w:val="00E006A3"/>
    <w:rsid w:val="00E008BF"/>
    <w:rsid w:val="00E009F8"/>
    <w:rsid w:val="00E014D8"/>
    <w:rsid w:val="00E01828"/>
    <w:rsid w:val="00E018CF"/>
    <w:rsid w:val="00E0198A"/>
    <w:rsid w:val="00E01CA1"/>
    <w:rsid w:val="00E01F7D"/>
    <w:rsid w:val="00E0227F"/>
    <w:rsid w:val="00E02721"/>
    <w:rsid w:val="00E029BA"/>
    <w:rsid w:val="00E02A73"/>
    <w:rsid w:val="00E02E1E"/>
    <w:rsid w:val="00E0323F"/>
    <w:rsid w:val="00E03289"/>
    <w:rsid w:val="00E036A0"/>
    <w:rsid w:val="00E03F56"/>
    <w:rsid w:val="00E0498A"/>
    <w:rsid w:val="00E04C65"/>
    <w:rsid w:val="00E04E6B"/>
    <w:rsid w:val="00E050FF"/>
    <w:rsid w:val="00E051D1"/>
    <w:rsid w:val="00E05475"/>
    <w:rsid w:val="00E05617"/>
    <w:rsid w:val="00E05A51"/>
    <w:rsid w:val="00E05C7F"/>
    <w:rsid w:val="00E05E0B"/>
    <w:rsid w:val="00E05FB4"/>
    <w:rsid w:val="00E061D6"/>
    <w:rsid w:val="00E064A8"/>
    <w:rsid w:val="00E0665D"/>
    <w:rsid w:val="00E066CF"/>
    <w:rsid w:val="00E06CB7"/>
    <w:rsid w:val="00E07174"/>
    <w:rsid w:val="00E071DC"/>
    <w:rsid w:val="00E07308"/>
    <w:rsid w:val="00E07554"/>
    <w:rsid w:val="00E107AA"/>
    <w:rsid w:val="00E10BA6"/>
    <w:rsid w:val="00E10F7E"/>
    <w:rsid w:val="00E11119"/>
    <w:rsid w:val="00E11128"/>
    <w:rsid w:val="00E11241"/>
    <w:rsid w:val="00E11826"/>
    <w:rsid w:val="00E118B9"/>
    <w:rsid w:val="00E118BB"/>
    <w:rsid w:val="00E11C17"/>
    <w:rsid w:val="00E12051"/>
    <w:rsid w:val="00E1209A"/>
    <w:rsid w:val="00E124DF"/>
    <w:rsid w:val="00E12683"/>
    <w:rsid w:val="00E12898"/>
    <w:rsid w:val="00E12B79"/>
    <w:rsid w:val="00E12BB2"/>
    <w:rsid w:val="00E12BEF"/>
    <w:rsid w:val="00E12E25"/>
    <w:rsid w:val="00E12EB8"/>
    <w:rsid w:val="00E12F51"/>
    <w:rsid w:val="00E13110"/>
    <w:rsid w:val="00E131FA"/>
    <w:rsid w:val="00E13259"/>
    <w:rsid w:val="00E132BD"/>
    <w:rsid w:val="00E133CF"/>
    <w:rsid w:val="00E13619"/>
    <w:rsid w:val="00E136CA"/>
    <w:rsid w:val="00E13BDE"/>
    <w:rsid w:val="00E145B1"/>
    <w:rsid w:val="00E1467F"/>
    <w:rsid w:val="00E14941"/>
    <w:rsid w:val="00E14946"/>
    <w:rsid w:val="00E14DAE"/>
    <w:rsid w:val="00E1518A"/>
    <w:rsid w:val="00E1522A"/>
    <w:rsid w:val="00E15445"/>
    <w:rsid w:val="00E154F9"/>
    <w:rsid w:val="00E1580C"/>
    <w:rsid w:val="00E158BC"/>
    <w:rsid w:val="00E1663F"/>
    <w:rsid w:val="00E16BAB"/>
    <w:rsid w:val="00E16FF1"/>
    <w:rsid w:val="00E17972"/>
    <w:rsid w:val="00E17BB9"/>
    <w:rsid w:val="00E17BE7"/>
    <w:rsid w:val="00E17C0F"/>
    <w:rsid w:val="00E17E42"/>
    <w:rsid w:val="00E17F3D"/>
    <w:rsid w:val="00E201C0"/>
    <w:rsid w:val="00E20225"/>
    <w:rsid w:val="00E20476"/>
    <w:rsid w:val="00E20568"/>
    <w:rsid w:val="00E20A03"/>
    <w:rsid w:val="00E20BB8"/>
    <w:rsid w:val="00E21077"/>
    <w:rsid w:val="00E211D9"/>
    <w:rsid w:val="00E215B1"/>
    <w:rsid w:val="00E22175"/>
    <w:rsid w:val="00E223D9"/>
    <w:rsid w:val="00E225C7"/>
    <w:rsid w:val="00E22914"/>
    <w:rsid w:val="00E22AA7"/>
    <w:rsid w:val="00E22CB4"/>
    <w:rsid w:val="00E22D98"/>
    <w:rsid w:val="00E2327F"/>
    <w:rsid w:val="00E232E2"/>
    <w:rsid w:val="00E237F6"/>
    <w:rsid w:val="00E240D1"/>
    <w:rsid w:val="00E2425B"/>
    <w:rsid w:val="00E24736"/>
    <w:rsid w:val="00E2477F"/>
    <w:rsid w:val="00E2496F"/>
    <w:rsid w:val="00E24C87"/>
    <w:rsid w:val="00E24D87"/>
    <w:rsid w:val="00E25079"/>
    <w:rsid w:val="00E25159"/>
    <w:rsid w:val="00E2559C"/>
    <w:rsid w:val="00E25840"/>
    <w:rsid w:val="00E2591E"/>
    <w:rsid w:val="00E25A24"/>
    <w:rsid w:val="00E25E8C"/>
    <w:rsid w:val="00E26251"/>
    <w:rsid w:val="00E2644C"/>
    <w:rsid w:val="00E26585"/>
    <w:rsid w:val="00E2676C"/>
    <w:rsid w:val="00E269B2"/>
    <w:rsid w:val="00E26A1E"/>
    <w:rsid w:val="00E26D56"/>
    <w:rsid w:val="00E26E2A"/>
    <w:rsid w:val="00E26E32"/>
    <w:rsid w:val="00E26E3E"/>
    <w:rsid w:val="00E2700C"/>
    <w:rsid w:val="00E271D8"/>
    <w:rsid w:val="00E274E0"/>
    <w:rsid w:val="00E275CA"/>
    <w:rsid w:val="00E27B1C"/>
    <w:rsid w:val="00E27BE5"/>
    <w:rsid w:val="00E27D65"/>
    <w:rsid w:val="00E27E59"/>
    <w:rsid w:val="00E27F8E"/>
    <w:rsid w:val="00E30436"/>
    <w:rsid w:val="00E30541"/>
    <w:rsid w:val="00E305A4"/>
    <w:rsid w:val="00E3071C"/>
    <w:rsid w:val="00E3092A"/>
    <w:rsid w:val="00E30C94"/>
    <w:rsid w:val="00E30F50"/>
    <w:rsid w:val="00E30F87"/>
    <w:rsid w:val="00E311C2"/>
    <w:rsid w:val="00E311C3"/>
    <w:rsid w:val="00E31212"/>
    <w:rsid w:val="00E312AE"/>
    <w:rsid w:val="00E31306"/>
    <w:rsid w:val="00E313E8"/>
    <w:rsid w:val="00E3146C"/>
    <w:rsid w:val="00E31594"/>
    <w:rsid w:val="00E316E5"/>
    <w:rsid w:val="00E317E4"/>
    <w:rsid w:val="00E31812"/>
    <w:rsid w:val="00E31A0D"/>
    <w:rsid w:val="00E31D83"/>
    <w:rsid w:val="00E31F04"/>
    <w:rsid w:val="00E31F45"/>
    <w:rsid w:val="00E3204A"/>
    <w:rsid w:val="00E321AA"/>
    <w:rsid w:val="00E3273F"/>
    <w:rsid w:val="00E32863"/>
    <w:rsid w:val="00E32A49"/>
    <w:rsid w:val="00E32AA1"/>
    <w:rsid w:val="00E32BBF"/>
    <w:rsid w:val="00E3301A"/>
    <w:rsid w:val="00E330D7"/>
    <w:rsid w:val="00E3345F"/>
    <w:rsid w:val="00E33A3F"/>
    <w:rsid w:val="00E33BEB"/>
    <w:rsid w:val="00E33DF3"/>
    <w:rsid w:val="00E33E51"/>
    <w:rsid w:val="00E3413A"/>
    <w:rsid w:val="00E34326"/>
    <w:rsid w:val="00E343E1"/>
    <w:rsid w:val="00E34410"/>
    <w:rsid w:val="00E34914"/>
    <w:rsid w:val="00E34BC4"/>
    <w:rsid w:val="00E34F85"/>
    <w:rsid w:val="00E350E7"/>
    <w:rsid w:val="00E35625"/>
    <w:rsid w:val="00E35851"/>
    <w:rsid w:val="00E35D0A"/>
    <w:rsid w:val="00E3610C"/>
    <w:rsid w:val="00E3630C"/>
    <w:rsid w:val="00E36332"/>
    <w:rsid w:val="00E363A8"/>
    <w:rsid w:val="00E36682"/>
    <w:rsid w:val="00E366B3"/>
    <w:rsid w:val="00E36709"/>
    <w:rsid w:val="00E36A0E"/>
    <w:rsid w:val="00E36E3A"/>
    <w:rsid w:val="00E37042"/>
    <w:rsid w:val="00E370FD"/>
    <w:rsid w:val="00E373D9"/>
    <w:rsid w:val="00E373DB"/>
    <w:rsid w:val="00E375A4"/>
    <w:rsid w:val="00E379CB"/>
    <w:rsid w:val="00E37DDA"/>
    <w:rsid w:val="00E400F2"/>
    <w:rsid w:val="00E402ED"/>
    <w:rsid w:val="00E40528"/>
    <w:rsid w:val="00E40DEB"/>
    <w:rsid w:val="00E41204"/>
    <w:rsid w:val="00E41518"/>
    <w:rsid w:val="00E41553"/>
    <w:rsid w:val="00E417B3"/>
    <w:rsid w:val="00E41865"/>
    <w:rsid w:val="00E41C51"/>
    <w:rsid w:val="00E41C96"/>
    <w:rsid w:val="00E41D42"/>
    <w:rsid w:val="00E41F31"/>
    <w:rsid w:val="00E422B8"/>
    <w:rsid w:val="00E42350"/>
    <w:rsid w:val="00E42429"/>
    <w:rsid w:val="00E42801"/>
    <w:rsid w:val="00E42897"/>
    <w:rsid w:val="00E429DC"/>
    <w:rsid w:val="00E42C95"/>
    <w:rsid w:val="00E42DA4"/>
    <w:rsid w:val="00E42E7E"/>
    <w:rsid w:val="00E4302C"/>
    <w:rsid w:val="00E43118"/>
    <w:rsid w:val="00E43181"/>
    <w:rsid w:val="00E431FA"/>
    <w:rsid w:val="00E4328A"/>
    <w:rsid w:val="00E435DC"/>
    <w:rsid w:val="00E438DB"/>
    <w:rsid w:val="00E43AE0"/>
    <w:rsid w:val="00E43B13"/>
    <w:rsid w:val="00E43CAD"/>
    <w:rsid w:val="00E44041"/>
    <w:rsid w:val="00E444DC"/>
    <w:rsid w:val="00E4481D"/>
    <w:rsid w:val="00E44887"/>
    <w:rsid w:val="00E44A00"/>
    <w:rsid w:val="00E44AB3"/>
    <w:rsid w:val="00E44B28"/>
    <w:rsid w:val="00E44B54"/>
    <w:rsid w:val="00E44F63"/>
    <w:rsid w:val="00E460C5"/>
    <w:rsid w:val="00E4644B"/>
    <w:rsid w:val="00E46812"/>
    <w:rsid w:val="00E46C96"/>
    <w:rsid w:val="00E46F27"/>
    <w:rsid w:val="00E47023"/>
    <w:rsid w:val="00E47430"/>
    <w:rsid w:val="00E47C70"/>
    <w:rsid w:val="00E47D5F"/>
    <w:rsid w:val="00E47D86"/>
    <w:rsid w:val="00E5048E"/>
    <w:rsid w:val="00E504FF"/>
    <w:rsid w:val="00E5053F"/>
    <w:rsid w:val="00E50AAD"/>
    <w:rsid w:val="00E50C1D"/>
    <w:rsid w:val="00E51081"/>
    <w:rsid w:val="00E511B4"/>
    <w:rsid w:val="00E51257"/>
    <w:rsid w:val="00E51273"/>
    <w:rsid w:val="00E5139E"/>
    <w:rsid w:val="00E5159A"/>
    <w:rsid w:val="00E51627"/>
    <w:rsid w:val="00E51E18"/>
    <w:rsid w:val="00E51E76"/>
    <w:rsid w:val="00E5249F"/>
    <w:rsid w:val="00E5255E"/>
    <w:rsid w:val="00E52A77"/>
    <w:rsid w:val="00E52D0C"/>
    <w:rsid w:val="00E52D8D"/>
    <w:rsid w:val="00E52ECA"/>
    <w:rsid w:val="00E530C7"/>
    <w:rsid w:val="00E530DA"/>
    <w:rsid w:val="00E53196"/>
    <w:rsid w:val="00E53270"/>
    <w:rsid w:val="00E5337A"/>
    <w:rsid w:val="00E533A5"/>
    <w:rsid w:val="00E534EB"/>
    <w:rsid w:val="00E53536"/>
    <w:rsid w:val="00E5375A"/>
    <w:rsid w:val="00E53CCF"/>
    <w:rsid w:val="00E53D02"/>
    <w:rsid w:val="00E53E5B"/>
    <w:rsid w:val="00E541FF"/>
    <w:rsid w:val="00E54443"/>
    <w:rsid w:val="00E54939"/>
    <w:rsid w:val="00E54C63"/>
    <w:rsid w:val="00E550AA"/>
    <w:rsid w:val="00E554A3"/>
    <w:rsid w:val="00E5568E"/>
    <w:rsid w:val="00E557C1"/>
    <w:rsid w:val="00E558A6"/>
    <w:rsid w:val="00E55A28"/>
    <w:rsid w:val="00E55AF6"/>
    <w:rsid w:val="00E55E0E"/>
    <w:rsid w:val="00E55F27"/>
    <w:rsid w:val="00E56656"/>
    <w:rsid w:val="00E56E9C"/>
    <w:rsid w:val="00E56FA8"/>
    <w:rsid w:val="00E572CC"/>
    <w:rsid w:val="00E57386"/>
    <w:rsid w:val="00E5753B"/>
    <w:rsid w:val="00E579F2"/>
    <w:rsid w:val="00E601A9"/>
    <w:rsid w:val="00E60371"/>
    <w:rsid w:val="00E60537"/>
    <w:rsid w:val="00E6092F"/>
    <w:rsid w:val="00E60A65"/>
    <w:rsid w:val="00E60D0B"/>
    <w:rsid w:val="00E60DCF"/>
    <w:rsid w:val="00E60E62"/>
    <w:rsid w:val="00E60FF7"/>
    <w:rsid w:val="00E61255"/>
    <w:rsid w:val="00E61297"/>
    <w:rsid w:val="00E612DE"/>
    <w:rsid w:val="00E61384"/>
    <w:rsid w:val="00E61542"/>
    <w:rsid w:val="00E61626"/>
    <w:rsid w:val="00E61827"/>
    <w:rsid w:val="00E61A2A"/>
    <w:rsid w:val="00E6266F"/>
    <w:rsid w:val="00E62866"/>
    <w:rsid w:val="00E6287F"/>
    <w:rsid w:val="00E62B3A"/>
    <w:rsid w:val="00E62E29"/>
    <w:rsid w:val="00E6323C"/>
    <w:rsid w:val="00E63636"/>
    <w:rsid w:val="00E63896"/>
    <w:rsid w:val="00E63FD6"/>
    <w:rsid w:val="00E6421E"/>
    <w:rsid w:val="00E64888"/>
    <w:rsid w:val="00E649E2"/>
    <w:rsid w:val="00E64D59"/>
    <w:rsid w:val="00E64DC8"/>
    <w:rsid w:val="00E65653"/>
    <w:rsid w:val="00E65690"/>
    <w:rsid w:val="00E659B0"/>
    <w:rsid w:val="00E66346"/>
    <w:rsid w:val="00E6670D"/>
    <w:rsid w:val="00E66714"/>
    <w:rsid w:val="00E66985"/>
    <w:rsid w:val="00E66998"/>
    <w:rsid w:val="00E669B2"/>
    <w:rsid w:val="00E66C0B"/>
    <w:rsid w:val="00E66D5A"/>
    <w:rsid w:val="00E66EDA"/>
    <w:rsid w:val="00E6767F"/>
    <w:rsid w:val="00E6781A"/>
    <w:rsid w:val="00E6785E"/>
    <w:rsid w:val="00E67A8B"/>
    <w:rsid w:val="00E67C3E"/>
    <w:rsid w:val="00E67FB1"/>
    <w:rsid w:val="00E700E1"/>
    <w:rsid w:val="00E703E9"/>
    <w:rsid w:val="00E70484"/>
    <w:rsid w:val="00E7052E"/>
    <w:rsid w:val="00E7062E"/>
    <w:rsid w:val="00E7070D"/>
    <w:rsid w:val="00E707F2"/>
    <w:rsid w:val="00E70802"/>
    <w:rsid w:val="00E710BF"/>
    <w:rsid w:val="00E71581"/>
    <w:rsid w:val="00E71754"/>
    <w:rsid w:val="00E717EE"/>
    <w:rsid w:val="00E717FE"/>
    <w:rsid w:val="00E7184F"/>
    <w:rsid w:val="00E71E2E"/>
    <w:rsid w:val="00E71E95"/>
    <w:rsid w:val="00E71F89"/>
    <w:rsid w:val="00E72120"/>
    <w:rsid w:val="00E722F0"/>
    <w:rsid w:val="00E723E0"/>
    <w:rsid w:val="00E724DC"/>
    <w:rsid w:val="00E72594"/>
    <w:rsid w:val="00E726CD"/>
    <w:rsid w:val="00E72BAF"/>
    <w:rsid w:val="00E72E93"/>
    <w:rsid w:val="00E73352"/>
    <w:rsid w:val="00E733E1"/>
    <w:rsid w:val="00E73575"/>
    <w:rsid w:val="00E73699"/>
    <w:rsid w:val="00E7392D"/>
    <w:rsid w:val="00E7396E"/>
    <w:rsid w:val="00E73FED"/>
    <w:rsid w:val="00E74084"/>
    <w:rsid w:val="00E74126"/>
    <w:rsid w:val="00E744EE"/>
    <w:rsid w:val="00E746D4"/>
    <w:rsid w:val="00E749BF"/>
    <w:rsid w:val="00E74AD9"/>
    <w:rsid w:val="00E74AE0"/>
    <w:rsid w:val="00E74DBF"/>
    <w:rsid w:val="00E74E48"/>
    <w:rsid w:val="00E74F2C"/>
    <w:rsid w:val="00E75243"/>
    <w:rsid w:val="00E75319"/>
    <w:rsid w:val="00E75344"/>
    <w:rsid w:val="00E7549A"/>
    <w:rsid w:val="00E754E0"/>
    <w:rsid w:val="00E75779"/>
    <w:rsid w:val="00E75E90"/>
    <w:rsid w:val="00E760B0"/>
    <w:rsid w:val="00E763B1"/>
    <w:rsid w:val="00E76B78"/>
    <w:rsid w:val="00E76C45"/>
    <w:rsid w:val="00E76CDE"/>
    <w:rsid w:val="00E76D1E"/>
    <w:rsid w:val="00E77840"/>
    <w:rsid w:val="00E77B64"/>
    <w:rsid w:val="00E80236"/>
    <w:rsid w:val="00E80260"/>
    <w:rsid w:val="00E803F6"/>
    <w:rsid w:val="00E80407"/>
    <w:rsid w:val="00E805EA"/>
    <w:rsid w:val="00E8066C"/>
    <w:rsid w:val="00E80E12"/>
    <w:rsid w:val="00E80EED"/>
    <w:rsid w:val="00E81033"/>
    <w:rsid w:val="00E81193"/>
    <w:rsid w:val="00E8145C"/>
    <w:rsid w:val="00E814A5"/>
    <w:rsid w:val="00E81629"/>
    <w:rsid w:val="00E81646"/>
    <w:rsid w:val="00E817E1"/>
    <w:rsid w:val="00E818DF"/>
    <w:rsid w:val="00E81A24"/>
    <w:rsid w:val="00E81D71"/>
    <w:rsid w:val="00E81E86"/>
    <w:rsid w:val="00E81FBE"/>
    <w:rsid w:val="00E82174"/>
    <w:rsid w:val="00E82664"/>
    <w:rsid w:val="00E82932"/>
    <w:rsid w:val="00E82A1B"/>
    <w:rsid w:val="00E82A53"/>
    <w:rsid w:val="00E82A71"/>
    <w:rsid w:val="00E82B6E"/>
    <w:rsid w:val="00E831A7"/>
    <w:rsid w:val="00E831EE"/>
    <w:rsid w:val="00E834E0"/>
    <w:rsid w:val="00E83528"/>
    <w:rsid w:val="00E8359E"/>
    <w:rsid w:val="00E837EB"/>
    <w:rsid w:val="00E83C50"/>
    <w:rsid w:val="00E83D8A"/>
    <w:rsid w:val="00E83E79"/>
    <w:rsid w:val="00E84398"/>
    <w:rsid w:val="00E84704"/>
    <w:rsid w:val="00E8483F"/>
    <w:rsid w:val="00E84BFF"/>
    <w:rsid w:val="00E8525A"/>
    <w:rsid w:val="00E85B75"/>
    <w:rsid w:val="00E85DDA"/>
    <w:rsid w:val="00E85E91"/>
    <w:rsid w:val="00E86285"/>
    <w:rsid w:val="00E864CD"/>
    <w:rsid w:val="00E86A99"/>
    <w:rsid w:val="00E86B58"/>
    <w:rsid w:val="00E86DE9"/>
    <w:rsid w:val="00E87047"/>
    <w:rsid w:val="00E87169"/>
    <w:rsid w:val="00E87403"/>
    <w:rsid w:val="00E8740B"/>
    <w:rsid w:val="00E8761B"/>
    <w:rsid w:val="00E8772D"/>
    <w:rsid w:val="00E87830"/>
    <w:rsid w:val="00E87938"/>
    <w:rsid w:val="00E879C6"/>
    <w:rsid w:val="00E87B4B"/>
    <w:rsid w:val="00E90140"/>
    <w:rsid w:val="00E902B5"/>
    <w:rsid w:val="00E903E3"/>
    <w:rsid w:val="00E90651"/>
    <w:rsid w:val="00E909AA"/>
    <w:rsid w:val="00E90C1F"/>
    <w:rsid w:val="00E90F52"/>
    <w:rsid w:val="00E9178A"/>
    <w:rsid w:val="00E9210B"/>
    <w:rsid w:val="00E9238B"/>
    <w:rsid w:val="00E9249A"/>
    <w:rsid w:val="00E92574"/>
    <w:rsid w:val="00E9283E"/>
    <w:rsid w:val="00E92951"/>
    <w:rsid w:val="00E92AC4"/>
    <w:rsid w:val="00E937F8"/>
    <w:rsid w:val="00E93816"/>
    <w:rsid w:val="00E93B00"/>
    <w:rsid w:val="00E93B8C"/>
    <w:rsid w:val="00E93E13"/>
    <w:rsid w:val="00E93E1F"/>
    <w:rsid w:val="00E9412C"/>
    <w:rsid w:val="00E9424E"/>
    <w:rsid w:val="00E942BB"/>
    <w:rsid w:val="00E9496E"/>
    <w:rsid w:val="00E94A42"/>
    <w:rsid w:val="00E953A7"/>
    <w:rsid w:val="00E95732"/>
    <w:rsid w:val="00E958DB"/>
    <w:rsid w:val="00E95CB4"/>
    <w:rsid w:val="00E95FC0"/>
    <w:rsid w:val="00E96735"/>
    <w:rsid w:val="00E96879"/>
    <w:rsid w:val="00E96B31"/>
    <w:rsid w:val="00E96C49"/>
    <w:rsid w:val="00E96C79"/>
    <w:rsid w:val="00E96D3B"/>
    <w:rsid w:val="00E96FAC"/>
    <w:rsid w:val="00E971A4"/>
    <w:rsid w:val="00E975F8"/>
    <w:rsid w:val="00E978DA"/>
    <w:rsid w:val="00E97B82"/>
    <w:rsid w:val="00E97D8C"/>
    <w:rsid w:val="00E97EA1"/>
    <w:rsid w:val="00EA000A"/>
    <w:rsid w:val="00EA0366"/>
    <w:rsid w:val="00EA0B13"/>
    <w:rsid w:val="00EA0B72"/>
    <w:rsid w:val="00EA0D56"/>
    <w:rsid w:val="00EA109D"/>
    <w:rsid w:val="00EA11AC"/>
    <w:rsid w:val="00EA13C8"/>
    <w:rsid w:val="00EA1430"/>
    <w:rsid w:val="00EA1500"/>
    <w:rsid w:val="00EA19C0"/>
    <w:rsid w:val="00EA1B31"/>
    <w:rsid w:val="00EA1D34"/>
    <w:rsid w:val="00EA1E71"/>
    <w:rsid w:val="00EA202A"/>
    <w:rsid w:val="00EA22A0"/>
    <w:rsid w:val="00EA2913"/>
    <w:rsid w:val="00EA2A1E"/>
    <w:rsid w:val="00EA2CB9"/>
    <w:rsid w:val="00EA2D6F"/>
    <w:rsid w:val="00EA2FEB"/>
    <w:rsid w:val="00EA320F"/>
    <w:rsid w:val="00EA32FE"/>
    <w:rsid w:val="00EA3328"/>
    <w:rsid w:val="00EA334E"/>
    <w:rsid w:val="00EA338A"/>
    <w:rsid w:val="00EA3496"/>
    <w:rsid w:val="00EA3533"/>
    <w:rsid w:val="00EA3BF9"/>
    <w:rsid w:val="00EA3C0F"/>
    <w:rsid w:val="00EA3D50"/>
    <w:rsid w:val="00EA3E82"/>
    <w:rsid w:val="00EA4011"/>
    <w:rsid w:val="00EA4330"/>
    <w:rsid w:val="00EA439B"/>
    <w:rsid w:val="00EA4630"/>
    <w:rsid w:val="00EA49C5"/>
    <w:rsid w:val="00EA4E6F"/>
    <w:rsid w:val="00EA4F48"/>
    <w:rsid w:val="00EA4FA0"/>
    <w:rsid w:val="00EA53DD"/>
    <w:rsid w:val="00EA5629"/>
    <w:rsid w:val="00EA5A75"/>
    <w:rsid w:val="00EA5C12"/>
    <w:rsid w:val="00EA5D85"/>
    <w:rsid w:val="00EA65B4"/>
    <w:rsid w:val="00EA674A"/>
    <w:rsid w:val="00EA679F"/>
    <w:rsid w:val="00EA683B"/>
    <w:rsid w:val="00EA685D"/>
    <w:rsid w:val="00EA6A27"/>
    <w:rsid w:val="00EA6B90"/>
    <w:rsid w:val="00EA6E9B"/>
    <w:rsid w:val="00EA70A4"/>
    <w:rsid w:val="00EA7359"/>
    <w:rsid w:val="00EA7610"/>
    <w:rsid w:val="00EA7638"/>
    <w:rsid w:val="00EA7734"/>
    <w:rsid w:val="00EA7923"/>
    <w:rsid w:val="00EA7BC4"/>
    <w:rsid w:val="00EA7C2D"/>
    <w:rsid w:val="00EB036C"/>
    <w:rsid w:val="00EB04A0"/>
    <w:rsid w:val="00EB04BF"/>
    <w:rsid w:val="00EB0856"/>
    <w:rsid w:val="00EB0A15"/>
    <w:rsid w:val="00EB0A16"/>
    <w:rsid w:val="00EB0CCD"/>
    <w:rsid w:val="00EB0CF9"/>
    <w:rsid w:val="00EB0FBA"/>
    <w:rsid w:val="00EB1026"/>
    <w:rsid w:val="00EB111E"/>
    <w:rsid w:val="00EB1241"/>
    <w:rsid w:val="00EB149E"/>
    <w:rsid w:val="00EB1565"/>
    <w:rsid w:val="00EB18B9"/>
    <w:rsid w:val="00EB1E20"/>
    <w:rsid w:val="00EB1EF9"/>
    <w:rsid w:val="00EB2022"/>
    <w:rsid w:val="00EB213A"/>
    <w:rsid w:val="00EB266A"/>
    <w:rsid w:val="00EB2754"/>
    <w:rsid w:val="00EB2DEA"/>
    <w:rsid w:val="00EB2EEB"/>
    <w:rsid w:val="00EB2F92"/>
    <w:rsid w:val="00EB30CE"/>
    <w:rsid w:val="00EB3194"/>
    <w:rsid w:val="00EB3565"/>
    <w:rsid w:val="00EB3872"/>
    <w:rsid w:val="00EB3890"/>
    <w:rsid w:val="00EB42CC"/>
    <w:rsid w:val="00EB438C"/>
    <w:rsid w:val="00EB46A3"/>
    <w:rsid w:val="00EB4878"/>
    <w:rsid w:val="00EB4B81"/>
    <w:rsid w:val="00EB4FE8"/>
    <w:rsid w:val="00EB5029"/>
    <w:rsid w:val="00EB50CF"/>
    <w:rsid w:val="00EB5570"/>
    <w:rsid w:val="00EB5784"/>
    <w:rsid w:val="00EB5BF2"/>
    <w:rsid w:val="00EB5DFC"/>
    <w:rsid w:val="00EB5EA7"/>
    <w:rsid w:val="00EB6055"/>
    <w:rsid w:val="00EB607D"/>
    <w:rsid w:val="00EB621B"/>
    <w:rsid w:val="00EB65E2"/>
    <w:rsid w:val="00EB6A3F"/>
    <w:rsid w:val="00EB6C56"/>
    <w:rsid w:val="00EB6D7E"/>
    <w:rsid w:val="00EB6E9F"/>
    <w:rsid w:val="00EB7289"/>
    <w:rsid w:val="00EB735F"/>
    <w:rsid w:val="00EB7437"/>
    <w:rsid w:val="00EB77B3"/>
    <w:rsid w:val="00EB77F3"/>
    <w:rsid w:val="00EB7C75"/>
    <w:rsid w:val="00EB7E39"/>
    <w:rsid w:val="00EC0146"/>
    <w:rsid w:val="00EC0425"/>
    <w:rsid w:val="00EC0992"/>
    <w:rsid w:val="00EC0C97"/>
    <w:rsid w:val="00EC0CAF"/>
    <w:rsid w:val="00EC0E31"/>
    <w:rsid w:val="00EC0FA0"/>
    <w:rsid w:val="00EC1118"/>
    <w:rsid w:val="00EC1565"/>
    <w:rsid w:val="00EC17F4"/>
    <w:rsid w:val="00EC18F8"/>
    <w:rsid w:val="00EC1B40"/>
    <w:rsid w:val="00EC1B56"/>
    <w:rsid w:val="00EC1C66"/>
    <w:rsid w:val="00EC1E68"/>
    <w:rsid w:val="00EC1E6B"/>
    <w:rsid w:val="00EC1E7B"/>
    <w:rsid w:val="00EC2039"/>
    <w:rsid w:val="00EC23C0"/>
    <w:rsid w:val="00EC2487"/>
    <w:rsid w:val="00EC2C1C"/>
    <w:rsid w:val="00EC2C4A"/>
    <w:rsid w:val="00EC2C67"/>
    <w:rsid w:val="00EC3120"/>
    <w:rsid w:val="00EC340A"/>
    <w:rsid w:val="00EC3744"/>
    <w:rsid w:val="00EC376B"/>
    <w:rsid w:val="00EC37FB"/>
    <w:rsid w:val="00EC3C66"/>
    <w:rsid w:val="00EC42BA"/>
    <w:rsid w:val="00EC42E2"/>
    <w:rsid w:val="00EC4511"/>
    <w:rsid w:val="00EC4D15"/>
    <w:rsid w:val="00EC4DC1"/>
    <w:rsid w:val="00EC4FF1"/>
    <w:rsid w:val="00EC50E0"/>
    <w:rsid w:val="00EC519A"/>
    <w:rsid w:val="00EC51D2"/>
    <w:rsid w:val="00EC51E1"/>
    <w:rsid w:val="00EC53F6"/>
    <w:rsid w:val="00EC5589"/>
    <w:rsid w:val="00EC56AB"/>
    <w:rsid w:val="00EC5CB7"/>
    <w:rsid w:val="00EC5D6E"/>
    <w:rsid w:val="00EC5F4D"/>
    <w:rsid w:val="00EC6330"/>
    <w:rsid w:val="00EC63E8"/>
    <w:rsid w:val="00EC64FF"/>
    <w:rsid w:val="00EC6527"/>
    <w:rsid w:val="00EC65A9"/>
    <w:rsid w:val="00EC688C"/>
    <w:rsid w:val="00EC70A7"/>
    <w:rsid w:val="00EC74D7"/>
    <w:rsid w:val="00EC7795"/>
    <w:rsid w:val="00EC79E5"/>
    <w:rsid w:val="00EC7B66"/>
    <w:rsid w:val="00EC7FA6"/>
    <w:rsid w:val="00ED011F"/>
    <w:rsid w:val="00ED01EF"/>
    <w:rsid w:val="00ED0261"/>
    <w:rsid w:val="00ED040A"/>
    <w:rsid w:val="00ED05F3"/>
    <w:rsid w:val="00ED061F"/>
    <w:rsid w:val="00ED0647"/>
    <w:rsid w:val="00ED06CF"/>
    <w:rsid w:val="00ED0E30"/>
    <w:rsid w:val="00ED0F2C"/>
    <w:rsid w:val="00ED11C2"/>
    <w:rsid w:val="00ED11F7"/>
    <w:rsid w:val="00ED1523"/>
    <w:rsid w:val="00ED166D"/>
    <w:rsid w:val="00ED1747"/>
    <w:rsid w:val="00ED1777"/>
    <w:rsid w:val="00ED1CF6"/>
    <w:rsid w:val="00ED1D5B"/>
    <w:rsid w:val="00ED24AE"/>
    <w:rsid w:val="00ED263E"/>
    <w:rsid w:val="00ED289C"/>
    <w:rsid w:val="00ED2E0A"/>
    <w:rsid w:val="00ED2E9A"/>
    <w:rsid w:val="00ED311D"/>
    <w:rsid w:val="00ED312A"/>
    <w:rsid w:val="00ED31FF"/>
    <w:rsid w:val="00ED359A"/>
    <w:rsid w:val="00ED35C1"/>
    <w:rsid w:val="00ED38AF"/>
    <w:rsid w:val="00ED3AFD"/>
    <w:rsid w:val="00ED400D"/>
    <w:rsid w:val="00ED4541"/>
    <w:rsid w:val="00ED46AF"/>
    <w:rsid w:val="00ED46DB"/>
    <w:rsid w:val="00ED4AA4"/>
    <w:rsid w:val="00ED4BBC"/>
    <w:rsid w:val="00ED4D8F"/>
    <w:rsid w:val="00ED50BA"/>
    <w:rsid w:val="00ED52AA"/>
    <w:rsid w:val="00ED55DA"/>
    <w:rsid w:val="00ED5BA6"/>
    <w:rsid w:val="00ED5F43"/>
    <w:rsid w:val="00ED5FA0"/>
    <w:rsid w:val="00ED64C4"/>
    <w:rsid w:val="00ED6522"/>
    <w:rsid w:val="00ED65BD"/>
    <w:rsid w:val="00ED67A0"/>
    <w:rsid w:val="00ED6AA2"/>
    <w:rsid w:val="00ED6C5E"/>
    <w:rsid w:val="00ED70E9"/>
    <w:rsid w:val="00ED74EC"/>
    <w:rsid w:val="00ED7504"/>
    <w:rsid w:val="00ED7547"/>
    <w:rsid w:val="00ED7750"/>
    <w:rsid w:val="00ED78D0"/>
    <w:rsid w:val="00EE018A"/>
    <w:rsid w:val="00EE0324"/>
    <w:rsid w:val="00EE0653"/>
    <w:rsid w:val="00EE0727"/>
    <w:rsid w:val="00EE0C93"/>
    <w:rsid w:val="00EE0D18"/>
    <w:rsid w:val="00EE0F26"/>
    <w:rsid w:val="00EE12B6"/>
    <w:rsid w:val="00EE1544"/>
    <w:rsid w:val="00EE1874"/>
    <w:rsid w:val="00EE1A2A"/>
    <w:rsid w:val="00EE1C49"/>
    <w:rsid w:val="00EE1D01"/>
    <w:rsid w:val="00EE1D26"/>
    <w:rsid w:val="00EE1E24"/>
    <w:rsid w:val="00EE1EE6"/>
    <w:rsid w:val="00EE2505"/>
    <w:rsid w:val="00EE2568"/>
    <w:rsid w:val="00EE258C"/>
    <w:rsid w:val="00EE269A"/>
    <w:rsid w:val="00EE2882"/>
    <w:rsid w:val="00EE2A48"/>
    <w:rsid w:val="00EE2CD4"/>
    <w:rsid w:val="00EE2D7D"/>
    <w:rsid w:val="00EE304F"/>
    <w:rsid w:val="00EE335F"/>
    <w:rsid w:val="00EE349A"/>
    <w:rsid w:val="00EE3582"/>
    <w:rsid w:val="00EE3666"/>
    <w:rsid w:val="00EE3C34"/>
    <w:rsid w:val="00EE3CFA"/>
    <w:rsid w:val="00EE3D57"/>
    <w:rsid w:val="00EE4161"/>
    <w:rsid w:val="00EE42FC"/>
    <w:rsid w:val="00EE45B4"/>
    <w:rsid w:val="00EE460D"/>
    <w:rsid w:val="00EE4A38"/>
    <w:rsid w:val="00EE4CEA"/>
    <w:rsid w:val="00EE5675"/>
    <w:rsid w:val="00EE5924"/>
    <w:rsid w:val="00EE5A6A"/>
    <w:rsid w:val="00EE5ED4"/>
    <w:rsid w:val="00EE5F97"/>
    <w:rsid w:val="00EE5FF2"/>
    <w:rsid w:val="00EE6447"/>
    <w:rsid w:val="00EE65F4"/>
    <w:rsid w:val="00EE6768"/>
    <w:rsid w:val="00EE6A82"/>
    <w:rsid w:val="00EE6ADC"/>
    <w:rsid w:val="00EE6C12"/>
    <w:rsid w:val="00EE7202"/>
    <w:rsid w:val="00EE75DC"/>
    <w:rsid w:val="00EE7A45"/>
    <w:rsid w:val="00EE7C80"/>
    <w:rsid w:val="00EE7E60"/>
    <w:rsid w:val="00EE7FD8"/>
    <w:rsid w:val="00EE7FF8"/>
    <w:rsid w:val="00EF0054"/>
    <w:rsid w:val="00EF060E"/>
    <w:rsid w:val="00EF0610"/>
    <w:rsid w:val="00EF0638"/>
    <w:rsid w:val="00EF0D6B"/>
    <w:rsid w:val="00EF1265"/>
    <w:rsid w:val="00EF12A6"/>
    <w:rsid w:val="00EF1394"/>
    <w:rsid w:val="00EF1F5D"/>
    <w:rsid w:val="00EF2027"/>
    <w:rsid w:val="00EF25D1"/>
    <w:rsid w:val="00EF278D"/>
    <w:rsid w:val="00EF2C64"/>
    <w:rsid w:val="00EF2ECE"/>
    <w:rsid w:val="00EF307E"/>
    <w:rsid w:val="00EF379D"/>
    <w:rsid w:val="00EF390A"/>
    <w:rsid w:val="00EF3D8D"/>
    <w:rsid w:val="00EF3FBD"/>
    <w:rsid w:val="00EF4351"/>
    <w:rsid w:val="00EF435F"/>
    <w:rsid w:val="00EF4409"/>
    <w:rsid w:val="00EF493F"/>
    <w:rsid w:val="00EF4A66"/>
    <w:rsid w:val="00EF5744"/>
    <w:rsid w:val="00EF5969"/>
    <w:rsid w:val="00EF59EF"/>
    <w:rsid w:val="00EF5A21"/>
    <w:rsid w:val="00EF5F0B"/>
    <w:rsid w:val="00EF6106"/>
    <w:rsid w:val="00EF6387"/>
    <w:rsid w:val="00EF652B"/>
    <w:rsid w:val="00EF69F9"/>
    <w:rsid w:val="00EF6BB8"/>
    <w:rsid w:val="00EF6BF2"/>
    <w:rsid w:val="00EF6E1A"/>
    <w:rsid w:val="00EF6EDB"/>
    <w:rsid w:val="00EF6FA0"/>
    <w:rsid w:val="00EF70EB"/>
    <w:rsid w:val="00EF7176"/>
    <w:rsid w:val="00EF71A1"/>
    <w:rsid w:val="00EF729A"/>
    <w:rsid w:val="00EF7618"/>
    <w:rsid w:val="00EF76B8"/>
    <w:rsid w:val="00EF7AE2"/>
    <w:rsid w:val="00EF7E49"/>
    <w:rsid w:val="00EF7F98"/>
    <w:rsid w:val="00F00146"/>
    <w:rsid w:val="00F001BC"/>
    <w:rsid w:val="00F004E0"/>
    <w:rsid w:val="00F008E6"/>
    <w:rsid w:val="00F00B42"/>
    <w:rsid w:val="00F00FE4"/>
    <w:rsid w:val="00F01492"/>
    <w:rsid w:val="00F0180A"/>
    <w:rsid w:val="00F01FE1"/>
    <w:rsid w:val="00F0218D"/>
    <w:rsid w:val="00F02231"/>
    <w:rsid w:val="00F02327"/>
    <w:rsid w:val="00F02491"/>
    <w:rsid w:val="00F0257F"/>
    <w:rsid w:val="00F028F3"/>
    <w:rsid w:val="00F029EA"/>
    <w:rsid w:val="00F02DB8"/>
    <w:rsid w:val="00F02DE7"/>
    <w:rsid w:val="00F02E94"/>
    <w:rsid w:val="00F03045"/>
    <w:rsid w:val="00F030E5"/>
    <w:rsid w:val="00F0335C"/>
    <w:rsid w:val="00F035DE"/>
    <w:rsid w:val="00F03980"/>
    <w:rsid w:val="00F03B9E"/>
    <w:rsid w:val="00F03DE6"/>
    <w:rsid w:val="00F044D8"/>
    <w:rsid w:val="00F04617"/>
    <w:rsid w:val="00F048AD"/>
    <w:rsid w:val="00F04AA0"/>
    <w:rsid w:val="00F04E9A"/>
    <w:rsid w:val="00F04FB0"/>
    <w:rsid w:val="00F0508C"/>
    <w:rsid w:val="00F050A3"/>
    <w:rsid w:val="00F05170"/>
    <w:rsid w:val="00F05273"/>
    <w:rsid w:val="00F0527B"/>
    <w:rsid w:val="00F0571C"/>
    <w:rsid w:val="00F05787"/>
    <w:rsid w:val="00F05ACB"/>
    <w:rsid w:val="00F05F77"/>
    <w:rsid w:val="00F060D8"/>
    <w:rsid w:val="00F06124"/>
    <w:rsid w:val="00F0646B"/>
    <w:rsid w:val="00F065C8"/>
    <w:rsid w:val="00F0667E"/>
    <w:rsid w:val="00F06887"/>
    <w:rsid w:val="00F069B3"/>
    <w:rsid w:val="00F06B1C"/>
    <w:rsid w:val="00F06BD4"/>
    <w:rsid w:val="00F06D91"/>
    <w:rsid w:val="00F07109"/>
    <w:rsid w:val="00F07144"/>
    <w:rsid w:val="00F07297"/>
    <w:rsid w:val="00F0739F"/>
    <w:rsid w:val="00F0756B"/>
    <w:rsid w:val="00F07929"/>
    <w:rsid w:val="00F0797A"/>
    <w:rsid w:val="00F07E3A"/>
    <w:rsid w:val="00F103D5"/>
    <w:rsid w:val="00F1046E"/>
    <w:rsid w:val="00F10484"/>
    <w:rsid w:val="00F104C7"/>
    <w:rsid w:val="00F10753"/>
    <w:rsid w:val="00F1089F"/>
    <w:rsid w:val="00F10AA3"/>
    <w:rsid w:val="00F10F0D"/>
    <w:rsid w:val="00F1107B"/>
    <w:rsid w:val="00F11456"/>
    <w:rsid w:val="00F11469"/>
    <w:rsid w:val="00F1158E"/>
    <w:rsid w:val="00F1167D"/>
    <w:rsid w:val="00F11992"/>
    <w:rsid w:val="00F11A2A"/>
    <w:rsid w:val="00F12319"/>
    <w:rsid w:val="00F12B48"/>
    <w:rsid w:val="00F12BED"/>
    <w:rsid w:val="00F13442"/>
    <w:rsid w:val="00F136C7"/>
    <w:rsid w:val="00F136F7"/>
    <w:rsid w:val="00F1372D"/>
    <w:rsid w:val="00F13758"/>
    <w:rsid w:val="00F137A1"/>
    <w:rsid w:val="00F13ABD"/>
    <w:rsid w:val="00F13E92"/>
    <w:rsid w:val="00F140EB"/>
    <w:rsid w:val="00F1442D"/>
    <w:rsid w:val="00F14462"/>
    <w:rsid w:val="00F145BC"/>
    <w:rsid w:val="00F145F1"/>
    <w:rsid w:val="00F14965"/>
    <w:rsid w:val="00F14BD9"/>
    <w:rsid w:val="00F14BE8"/>
    <w:rsid w:val="00F14DB5"/>
    <w:rsid w:val="00F15371"/>
    <w:rsid w:val="00F155F8"/>
    <w:rsid w:val="00F15622"/>
    <w:rsid w:val="00F15847"/>
    <w:rsid w:val="00F15909"/>
    <w:rsid w:val="00F15B58"/>
    <w:rsid w:val="00F160F5"/>
    <w:rsid w:val="00F1613E"/>
    <w:rsid w:val="00F16359"/>
    <w:rsid w:val="00F163B1"/>
    <w:rsid w:val="00F16803"/>
    <w:rsid w:val="00F16865"/>
    <w:rsid w:val="00F168F6"/>
    <w:rsid w:val="00F16D82"/>
    <w:rsid w:val="00F1720B"/>
    <w:rsid w:val="00F177DB"/>
    <w:rsid w:val="00F17BA5"/>
    <w:rsid w:val="00F17DE8"/>
    <w:rsid w:val="00F20034"/>
    <w:rsid w:val="00F20117"/>
    <w:rsid w:val="00F205BD"/>
    <w:rsid w:val="00F2082A"/>
    <w:rsid w:val="00F20B1D"/>
    <w:rsid w:val="00F20C55"/>
    <w:rsid w:val="00F20CC2"/>
    <w:rsid w:val="00F20D3D"/>
    <w:rsid w:val="00F20F38"/>
    <w:rsid w:val="00F20FB5"/>
    <w:rsid w:val="00F21422"/>
    <w:rsid w:val="00F21491"/>
    <w:rsid w:val="00F214CC"/>
    <w:rsid w:val="00F21520"/>
    <w:rsid w:val="00F21532"/>
    <w:rsid w:val="00F216E9"/>
    <w:rsid w:val="00F2199F"/>
    <w:rsid w:val="00F21AED"/>
    <w:rsid w:val="00F21BFA"/>
    <w:rsid w:val="00F21F61"/>
    <w:rsid w:val="00F21F93"/>
    <w:rsid w:val="00F224DB"/>
    <w:rsid w:val="00F22993"/>
    <w:rsid w:val="00F22E3B"/>
    <w:rsid w:val="00F23217"/>
    <w:rsid w:val="00F23221"/>
    <w:rsid w:val="00F23304"/>
    <w:rsid w:val="00F2335C"/>
    <w:rsid w:val="00F23B60"/>
    <w:rsid w:val="00F23B93"/>
    <w:rsid w:val="00F23D1B"/>
    <w:rsid w:val="00F2415F"/>
    <w:rsid w:val="00F241E8"/>
    <w:rsid w:val="00F24684"/>
    <w:rsid w:val="00F24707"/>
    <w:rsid w:val="00F2479F"/>
    <w:rsid w:val="00F247D7"/>
    <w:rsid w:val="00F24EE0"/>
    <w:rsid w:val="00F24F7E"/>
    <w:rsid w:val="00F25047"/>
    <w:rsid w:val="00F25068"/>
    <w:rsid w:val="00F253B8"/>
    <w:rsid w:val="00F2543E"/>
    <w:rsid w:val="00F25590"/>
    <w:rsid w:val="00F25E04"/>
    <w:rsid w:val="00F25FB6"/>
    <w:rsid w:val="00F2640C"/>
    <w:rsid w:val="00F2651B"/>
    <w:rsid w:val="00F26643"/>
    <w:rsid w:val="00F26923"/>
    <w:rsid w:val="00F26ECC"/>
    <w:rsid w:val="00F26F48"/>
    <w:rsid w:val="00F26FD8"/>
    <w:rsid w:val="00F275B0"/>
    <w:rsid w:val="00F2793E"/>
    <w:rsid w:val="00F2795E"/>
    <w:rsid w:val="00F27AE1"/>
    <w:rsid w:val="00F27C9C"/>
    <w:rsid w:val="00F27FE1"/>
    <w:rsid w:val="00F301EB"/>
    <w:rsid w:val="00F3026D"/>
    <w:rsid w:val="00F303C4"/>
    <w:rsid w:val="00F3042C"/>
    <w:rsid w:val="00F3045D"/>
    <w:rsid w:val="00F305E3"/>
    <w:rsid w:val="00F30A6E"/>
    <w:rsid w:val="00F30B25"/>
    <w:rsid w:val="00F30C35"/>
    <w:rsid w:val="00F30D3E"/>
    <w:rsid w:val="00F30E57"/>
    <w:rsid w:val="00F30EFC"/>
    <w:rsid w:val="00F31075"/>
    <w:rsid w:val="00F310AB"/>
    <w:rsid w:val="00F31115"/>
    <w:rsid w:val="00F3115C"/>
    <w:rsid w:val="00F313AC"/>
    <w:rsid w:val="00F31D10"/>
    <w:rsid w:val="00F31E81"/>
    <w:rsid w:val="00F31EBC"/>
    <w:rsid w:val="00F322D2"/>
    <w:rsid w:val="00F32419"/>
    <w:rsid w:val="00F32B12"/>
    <w:rsid w:val="00F33088"/>
    <w:rsid w:val="00F33392"/>
    <w:rsid w:val="00F33607"/>
    <w:rsid w:val="00F3383B"/>
    <w:rsid w:val="00F33D3E"/>
    <w:rsid w:val="00F33D5F"/>
    <w:rsid w:val="00F33DC4"/>
    <w:rsid w:val="00F33EE3"/>
    <w:rsid w:val="00F341B0"/>
    <w:rsid w:val="00F3428C"/>
    <w:rsid w:val="00F343EA"/>
    <w:rsid w:val="00F343F1"/>
    <w:rsid w:val="00F3491A"/>
    <w:rsid w:val="00F34940"/>
    <w:rsid w:val="00F349E8"/>
    <w:rsid w:val="00F34B8B"/>
    <w:rsid w:val="00F34CA5"/>
    <w:rsid w:val="00F351B0"/>
    <w:rsid w:val="00F3567B"/>
    <w:rsid w:val="00F356D9"/>
    <w:rsid w:val="00F3570F"/>
    <w:rsid w:val="00F35D08"/>
    <w:rsid w:val="00F35F18"/>
    <w:rsid w:val="00F360B4"/>
    <w:rsid w:val="00F3653F"/>
    <w:rsid w:val="00F3664E"/>
    <w:rsid w:val="00F36768"/>
    <w:rsid w:val="00F36821"/>
    <w:rsid w:val="00F36885"/>
    <w:rsid w:val="00F3698D"/>
    <w:rsid w:val="00F369F9"/>
    <w:rsid w:val="00F36D3B"/>
    <w:rsid w:val="00F3738E"/>
    <w:rsid w:val="00F37445"/>
    <w:rsid w:val="00F3761B"/>
    <w:rsid w:val="00F37692"/>
    <w:rsid w:val="00F3769E"/>
    <w:rsid w:val="00F377C8"/>
    <w:rsid w:val="00F37801"/>
    <w:rsid w:val="00F37823"/>
    <w:rsid w:val="00F378AB"/>
    <w:rsid w:val="00F3798F"/>
    <w:rsid w:val="00F37BBA"/>
    <w:rsid w:val="00F37BD8"/>
    <w:rsid w:val="00F37C6E"/>
    <w:rsid w:val="00F37D26"/>
    <w:rsid w:val="00F37E08"/>
    <w:rsid w:val="00F37F95"/>
    <w:rsid w:val="00F400F1"/>
    <w:rsid w:val="00F40501"/>
    <w:rsid w:val="00F415A7"/>
    <w:rsid w:val="00F417EC"/>
    <w:rsid w:val="00F419A1"/>
    <w:rsid w:val="00F41C42"/>
    <w:rsid w:val="00F41FD1"/>
    <w:rsid w:val="00F4206B"/>
    <w:rsid w:val="00F42559"/>
    <w:rsid w:val="00F4273F"/>
    <w:rsid w:val="00F42AD0"/>
    <w:rsid w:val="00F42BAF"/>
    <w:rsid w:val="00F42BCE"/>
    <w:rsid w:val="00F42C27"/>
    <w:rsid w:val="00F42CD0"/>
    <w:rsid w:val="00F42D80"/>
    <w:rsid w:val="00F43006"/>
    <w:rsid w:val="00F4358C"/>
    <w:rsid w:val="00F435E9"/>
    <w:rsid w:val="00F43733"/>
    <w:rsid w:val="00F43B3B"/>
    <w:rsid w:val="00F43C2A"/>
    <w:rsid w:val="00F44261"/>
    <w:rsid w:val="00F4428A"/>
    <w:rsid w:val="00F44380"/>
    <w:rsid w:val="00F444CA"/>
    <w:rsid w:val="00F444D5"/>
    <w:rsid w:val="00F4470C"/>
    <w:rsid w:val="00F44C0F"/>
    <w:rsid w:val="00F44EC3"/>
    <w:rsid w:val="00F45065"/>
    <w:rsid w:val="00F4514F"/>
    <w:rsid w:val="00F4535F"/>
    <w:rsid w:val="00F457A0"/>
    <w:rsid w:val="00F459CF"/>
    <w:rsid w:val="00F45A3C"/>
    <w:rsid w:val="00F45BBB"/>
    <w:rsid w:val="00F45D38"/>
    <w:rsid w:val="00F45D5C"/>
    <w:rsid w:val="00F45F1B"/>
    <w:rsid w:val="00F46219"/>
    <w:rsid w:val="00F46298"/>
    <w:rsid w:val="00F465EF"/>
    <w:rsid w:val="00F46603"/>
    <w:rsid w:val="00F477E5"/>
    <w:rsid w:val="00F4781B"/>
    <w:rsid w:val="00F479A9"/>
    <w:rsid w:val="00F47B5C"/>
    <w:rsid w:val="00F47D74"/>
    <w:rsid w:val="00F47E00"/>
    <w:rsid w:val="00F500A4"/>
    <w:rsid w:val="00F502E8"/>
    <w:rsid w:val="00F50801"/>
    <w:rsid w:val="00F511B7"/>
    <w:rsid w:val="00F5154D"/>
    <w:rsid w:val="00F5198C"/>
    <w:rsid w:val="00F51A58"/>
    <w:rsid w:val="00F51D31"/>
    <w:rsid w:val="00F51FC4"/>
    <w:rsid w:val="00F5254C"/>
    <w:rsid w:val="00F52684"/>
    <w:rsid w:val="00F52848"/>
    <w:rsid w:val="00F52B91"/>
    <w:rsid w:val="00F52C76"/>
    <w:rsid w:val="00F52FAF"/>
    <w:rsid w:val="00F535ED"/>
    <w:rsid w:val="00F53A4A"/>
    <w:rsid w:val="00F53E61"/>
    <w:rsid w:val="00F5414A"/>
    <w:rsid w:val="00F5423F"/>
    <w:rsid w:val="00F543A7"/>
    <w:rsid w:val="00F54467"/>
    <w:rsid w:val="00F54499"/>
    <w:rsid w:val="00F54552"/>
    <w:rsid w:val="00F545A8"/>
    <w:rsid w:val="00F54C1B"/>
    <w:rsid w:val="00F54FBA"/>
    <w:rsid w:val="00F55847"/>
    <w:rsid w:val="00F558C1"/>
    <w:rsid w:val="00F558F5"/>
    <w:rsid w:val="00F55CA4"/>
    <w:rsid w:val="00F56213"/>
    <w:rsid w:val="00F5635B"/>
    <w:rsid w:val="00F564C8"/>
    <w:rsid w:val="00F56A4E"/>
    <w:rsid w:val="00F56A88"/>
    <w:rsid w:val="00F56AB4"/>
    <w:rsid w:val="00F56B77"/>
    <w:rsid w:val="00F56D5A"/>
    <w:rsid w:val="00F56E73"/>
    <w:rsid w:val="00F571D5"/>
    <w:rsid w:val="00F5766E"/>
    <w:rsid w:val="00F5789D"/>
    <w:rsid w:val="00F603FA"/>
    <w:rsid w:val="00F606C7"/>
    <w:rsid w:val="00F608F1"/>
    <w:rsid w:val="00F60AE5"/>
    <w:rsid w:val="00F60CC4"/>
    <w:rsid w:val="00F60CDD"/>
    <w:rsid w:val="00F60F47"/>
    <w:rsid w:val="00F61788"/>
    <w:rsid w:val="00F61BA1"/>
    <w:rsid w:val="00F61DAC"/>
    <w:rsid w:val="00F62539"/>
    <w:rsid w:val="00F625DC"/>
    <w:rsid w:val="00F6280C"/>
    <w:rsid w:val="00F62811"/>
    <w:rsid w:val="00F629D8"/>
    <w:rsid w:val="00F62DDA"/>
    <w:rsid w:val="00F62F47"/>
    <w:rsid w:val="00F6376A"/>
    <w:rsid w:val="00F638EE"/>
    <w:rsid w:val="00F63E2B"/>
    <w:rsid w:val="00F63F9E"/>
    <w:rsid w:val="00F6420B"/>
    <w:rsid w:val="00F64677"/>
    <w:rsid w:val="00F6476B"/>
    <w:rsid w:val="00F647D2"/>
    <w:rsid w:val="00F647DD"/>
    <w:rsid w:val="00F64828"/>
    <w:rsid w:val="00F6494A"/>
    <w:rsid w:val="00F64C56"/>
    <w:rsid w:val="00F64DBC"/>
    <w:rsid w:val="00F64F43"/>
    <w:rsid w:val="00F64F58"/>
    <w:rsid w:val="00F64F6D"/>
    <w:rsid w:val="00F651B4"/>
    <w:rsid w:val="00F652CB"/>
    <w:rsid w:val="00F65DD3"/>
    <w:rsid w:val="00F662B5"/>
    <w:rsid w:val="00F66365"/>
    <w:rsid w:val="00F664BD"/>
    <w:rsid w:val="00F664E8"/>
    <w:rsid w:val="00F665F7"/>
    <w:rsid w:val="00F669EC"/>
    <w:rsid w:val="00F66CE3"/>
    <w:rsid w:val="00F6700B"/>
    <w:rsid w:val="00F67397"/>
    <w:rsid w:val="00F6757E"/>
    <w:rsid w:val="00F675A6"/>
    <w:rsid w:val="00F67709"/>
    <w:rsid w:val="00F67BC1"/>
    <w:rsid w:val="00F67CF8"/>
    <w:rsid w:val="00F67D2E"/>
    <w:rsid w:val="00F700E2"/>
    <w:rsid w:val="00F701EF"/>
    <w:rsid w:val="00F702A2"/>
    <w:rsid w:val="00F705C6"/>
    <w:rsid w:val="00F70643"/>
    <w:rsid w:val="00F70996"/>
    <w:rsid w:val="00F70D17"/>
    <w:rsid w:val="00F70D61"/>
    <w:rsid w:val="00F7135D"/>
    <w:rsid w:val="00F716E2"/>
    <w:rsid w:val="00F717CA"/>
    <w:rsid w:val="00F717FD"/>
    <w:rsid w:val="00F718CD"/>
    <w:rsid w:val="00F71B82"/>
    <w:rsid w:val="00F71F5F"/>
    <w:rsid w:val="00F71F81"/>
    <w:rsid w:val="00F72436"/>
    <w:rsid w:val="00F724E4"/>
    <w:rsid w:val="00F72DB3"/>
    <w:rsid w:val="00F73205"/>
    <w:rsid w:val="00F7323F"/>
    <w:rsid w:val="00F73490"/>
    <w:rsid w:val="00F7355C"/>
    <w:rsid w:val="00F7358E"/>
    <w:rsid w:val="00F73709"/>
    <w:rsid w:val="00F73864"/>
    <w:rsid w:val="00F73B32"/>
    <w:rsid w:val="00F73B4E"/>
    <w:rsid w:val="00F73C22"/>
    <w:rsid w:val="00F7430E"/>
    <w:rsid w:val="00F7438F"/>
    <w:rsid w:val="00F746E0"/>
    <w:rsid w:val="00F7476E"/>
    <w:rsid w:val="00F74AAD"/>
    <w:rsid w:val="00F75005"/>
    <w:rsid w:val="00F75415"/>
    <w:rsid w:val="00F75703"/>
    <w:rsid w:val="00F7598C"/>
    <w:rsid w:val="00F75BFF"/>
    <w:rsid w:val="00F75DE9"/>
    <w:rsid w:val="00F75EFC"/>
    <w:rsid w:val="00F761CB"/>
    <w:rsid w:val="00F7641B"/>
    <w:rsid w:val="00F76778"/>
    <w:rsid w:val="00F76986"/>
    <w:rsid w:val="00F76B6B"/>
    <w:rsid w:val="00F76E33"/>
    <w:rsid w:val="00F76EA7"/>
    <w:rsid w:val="00F7742B"/>
    <w:rsid w:val="00F776BA"/>
    <w:rsid w:val="00F776D0"/>
    <w:rsid w:val="00F77744"/>
    <w:rsid w:val="00F77835"/>
    <w:rsid w:val="00F77A75"/>
    <w:rsid w:val="00F77D5B"/>
    <w:rsid w:val="00F77DE6"/>
    <w:rsid w:val="00F77F8F"/>
    <w:rsid w:val="00F8038E"/>
    <w:rsid w:val="00F808CB"/>
    <w:rsid w:val="00F80D97"/>
    <w:rsid w:val="00F80EE0"/>
    <w:rsid w:val="00F8105B"/>
    <w:rsid w:val="00F810CA"/>
    <w:rsid w:val="00F811C7"/>
    <w:rsid w:val="00F814B8"/>
    <w:rsid w:val="00F82144"/>
    <w:rsid w:val="00F821EF"/>
    <w:rsid w:val="00F82299"/>
    <w:rsid w:val="00F82D38"/>
    <w:rsid w:val="00F82DDF"/>
    <w:rsid w:val="00F82F58"/>
    <w:rsid w:val="00F830DE"/>
    <w:rsid w:val="00F83201"/>
    <w:rsid w:val="00F832C4"/>
    <w:rsid w:val="00F834D1"/>
    <w:rsid w:val="00F835E4"/>
    <w:rsid w:val="00F83ACA"/>
    <w:rsid w:val="00F83B39"/>
    <w:rsid w:val="00F83C01"/>
    <w:rsid w:val="00F83C5A"/>
    <w:rsid w:val="00F83CB9"/>
    <w:rsid w:val="00F83E82"/>
    <w:rsid w:val="00F84020"/>
    <w:rsid w:val="00F84598"/>
    <w:rsid w:val="00F84602"/>
    <w:rsid w:val="00F848B5"/>
    <w:rsid w:val="00F848F6"/>
    <w:rsid w:val="00F84B18"/>
    <w:rsid w:val="00F84D45"/>
    <w:rsid w:val="00F84ED0"/>
    <w:rsid w:val="00F84F16"/>
    <w:rsid w:val="00F85383"/>
    <w:rsid w:val="00F85663"/>
    <w:rsid w:val="00F85768"/>
    <w:rsid w:val="00F85833"/>
    <w:rsid w:val="00F859A8"/>
    <w:rsid w:val="00F85B2D"/>
    <w:rsid w:val="00F85BBC"/>
    <w:rsid w:val="00F85D21"/>
    <w:rsid w:val="00F85E57"/>
    <w:rsid w:val="00F85F66"/>
    <w:rsid w:val="00F8604C"/>
    <w:rsid w:val="00F8607A"/>
    <w:rsid w:val="00F860B0"/>
    <w:rsid w:val="00F860F9"/>
    <w:rsid w:val="00F86363"/>
    <w:rsid w:val="00F86C49"/>
    <w:rsid w:val="00F870EC"/>
    <w:rsid w:val="00F87385"/>
    <w:rsid w:val="00F879F0"/>
    <w:rsid w:val="00F879F7"/>
    <w:rsid w:val="00F87D50"/>
    <w:rsid w:val="00F87F39"/>
    <w:rsid w:val="00F901EB"/>
    <w:rsid w:val="00F9027E"/>
    <w:rsid w:val="00F904F4"/>
    <w:rsid w:val="00F90709"/>
    <w:rsid w:val="00F90B2C"/>
    <w:rsid w:val="00F90BD3"/>
    <w:rsid w:val="00F90CF2"/>
    <w:rsid w:val="00F913F8"/>
    <w:rsid w:val="00F916D0"/>
    <w:rsid w:val="00F91709"/>
    <w:rsid w:val="00F9172A"/>
    <w:rsid w:val="00F92008"/>
    <w:rsid w:val="00F920A4"/>
    <w:rsid w:val="00F9217A"/>
    <w:rsid w:val="00F92411"/>
    <w:rsid w:val="00F9283D"/>
    <w:rsid w:val="00F92A50"/>
    <w:rsid w:val="00F92E19"/>
    <w:rsid w:val="00F93158"/>
    <w:rsid w:val="00F93ADF"/>
    <w:rsid w:val="00F93D9C"/>
    <w:rsid w:val="00F94021"/>
    <w:rsid w:val="00F946BC"/>
    <w:rsid w:val="00F94823"/>
    <w:rsid w:val="00F949E3"/>
    <w:rsid w:val="00F94A05"/>
    <w:rsid w:val="00F94F5A"/>
    <w:rsid w:val="00F9523B"/>
    <w:rsid w:val="00F95DA6"/>
    <w:rsid w:val="00F9603E"/>
    <w:rsid w:val="00F96084"/>
    <w:rsid w:val="00F96155"/>
    <w:rsid w:val="00F96296"/>
    <w:rsid w:val="00F96C13"/>
    <w:rsid w:val="00F96C98"/>
    <w:rsid w:val="00F970A7"/>
    <w:rsid w:val="00F9714B"/>
    <w:rsid w:val="00F971AB"/>
    <w:rsid w:val="00F971D0"/>
    <w:rsid w:val="00F97635"/>
    <w:rsid w:val="00F97654"/>
    <w:rsid w:val="00F976F4"/>
    <w:rsid w:val="00F97929"/>
    <w:rsid w:val="00F97EB6"/>
    <w:rsid w:val="00F97F42"/>
    <w:rsid w:val="00FA0180"/>
    <w:rsid w:val="00FA127B"/>
    <w:rsid w:val="00FA13D4"/>
    <w:rsid w:val="00FA1409"/>
    <w:rsid w:val="00FA1681"/>
    <w:rsid w:val="00FA1D5B"/>
    <w:rsid w:val="00FA1E13"/>
    <w:rsid w:val="00FA20DE"/>
    <w:rsid w:val="00FA20ED"/>
    <w:rsid w:val="00FA21C6"/>
    <w:rsid w:val="00FA2406"/>
    <w:rsid w:val="00FA2585"/>
    <w:rsid w:val="00FA2843"/>
    <w:rsid w:val="00FA28B1"/>
    <w:rsid w:val="00FA2A78"/>
    <w:rsid w:val="00FA2B0D"/>
    <w:rsid w:val="00FA3017"/>
    <w:rsid w:val="00FA3267"/>
    <w:rsid w:val="00FA38B4"/>
    <w:rsid w:val="00FA40AC"/>
    <w:rsid w:val="00FA40B7"/>
    <w:rsid w:val="00FA42AB"/>
    <w:rsid w:val="00FA43FD"/>
    <w:rsid w:val="00FA46F0"/>
    <w:rsid w:val="00FA47E7"/>
    <w:rsid w:val="00FA4800"/>
    <w:rsid w:val="00FA4837"/>
    <w:rsid w:val="00FA4BFA"/>
    <w:rsid w:val="00FA4CE9"/>
    <w:rsid w:val="00FA4D1E"/>
    <w:rsid w:val="00FA4F40"/>
    <w:rsid w:val="00FA519E"/>
    <w:rsid w:val="00FA5708"/>
    <w:rsid w:val="00FA59F1"/>
    <w:rsid w:val="00FA5D93"/>
    <w:rsid w:val="00FA60DF"/>
    <w:rsid w:val="00FA6535"/>
    <w:rsid w:val="00FA6754"/>
    <w:rsid w:val="00FA6A02"/>
    <w:rsid w:val="00FA6A20"/>
    <w:rsid w:val="00FA6C90"/>
    <w:rsid w:val="00FA6D61"/>
    <w:rsid w:val="00FA7C0D"/>
    <w:rsid w:val="00FA7C42"/>
    <w:rsid w:val="00FA7FED"/>
    <w:rsid w:val="00FB0219"/>
    <w:rsid w:val="00FB0362"/>
    <w:rsid w:val="00FB049B"/>
    <w:rsid w:val="00FB063B"/>
    <w:rsid w:val="00FB0A4E"/>
    <w:rsid w:val="00FB0A53"/>
    <w:rsid w:val="00FB0BD5"/>
    <w:rsid w:val="00FB0BE1"/>
    <w:rsid w:val="00FB0CEF"/>
    <w:rsid w:val="00FB0E75"/>
    <w:rsid w:val="00FB0ECB"/>
    <w:rsid w:val="00FB11B0"/>
    <w:rsid w:val="00FB11F0"/>
    <w:rsid w:val="00FB137F"/>
    <w:rsid w:val="00FB1517"/>
    <w:rsid w:val="00FB1581"/>
    <w:rsid w:val="00FB1659"/>
    <w:rsid w:val="00FB1738"/>
    <w:rsid w:val="00FB193B"/>
    <w:rsid w:val="00FB1C58"/>
    <w:rsid w:val="00FB1DB5"/>
    <w:rsid w:val="00FB1E81"/>
    <w:rsid w:val="00FB1F6E"/>
    <w:rsid w:val="00FB20F0"/>
    <w:rsid w:val="00FB2117"/>
    <w:rsid w:val="00FB23F3"/>
    <w:rsid w:val="00FB259B"/>
    <w:rsid w:val="00FB299E"/>
    <w:rsid w:val="00FB2A2B"/>
    <w:rsid w:val="00FB2AEF"/>
    <w:rsid w:val="00FB2B96"/>
    <w:rsid w:val="00FB2BAB"/>
    <w:rsid w:val="00FB2FF2"/>
    <w:rsid w:val="00FB30A9"/>
    <w:rsid w:val="00FB33DA"/>
    <w:rsid w:val="00FB34CE"/>
    <w:rsid w:val="00FB3795"/>
    <w:rsid w:val="00FB3BFF"/>
    <w:rsid w:val="00FB3E16"/>
    <w:rsid w:val="00FB4372"/>
    <w:rsid w:val="00FB43A6"/>
    <w:rsid w:val="00FB4581"/>
    <w:rsid w:val="00FB4685"/>
    <w:rsid w:val="00FB4758"/>
    <w:rsid w:val="00FB4880"/>
    <w:rsid w:val="00FB48A7"/>
    <w:rsid w:val="00FB4ACC"/>
    <w:rsid w:val="00FB4B3D"/>
    <w:rsid w:val="00FB4F3D"/>
    <w:rsid w:val="00FB540B"/>
    <w:rsid w:val="00FB56D2"/>
    <w:rsid w:val="00FB5F4A"/>
    <w:rsid w:val="00FB5F4C"/>
    <w:rsid w:val="00FB5F78"/>
    <w:rsid w:val="00FB62C9"/>
    <w:rsid w:val="00FB65BD"/>
    <w:rsid w:val="00FB6A47"/>
    <w:rsid w:val="00FB70DE"/>
    <w:rsid w:val="00FB7394"/>
    <w:rsid w:val="00FB74ED"/>
    <w:rsid w:val="00FB77EF"/>
    <w:rsid w:val="00FB79B2"/>
    <w:rsid w:val="00FB7E09"/>
    <w:rsid w:val="00FB7FC8"/>
    <w:rsid w:val="00FC0327"/>
    <w:rsid w:val="00FC0401"/>
    <w:rsid w:val="00FC0918"/>
    <w:rsid w:val="00FC0C89"/>
    <w:rsid w:val="00FC0DF7"/>
    <w:rsid w:val="00FC1660"/>
    <w:rsid w:val="00FC1738"/>
    <w:rsid w:val="00FC2333"/>
    <w:rsid w:val="00FC253C"/>
    <w:rsid w:val="00FC28D3"/>
    <w:rsid w:val="00FC3775"/>
    <w:rsid w:val="00FC3797"/>
    <w:rsid w:val="00FC380C"/>
    <w:rsid w:val="00FC38E5"/>
    <w:rsid w:val="00FC39C6"/>
    <w:rsid w:val="00FC3ABA"/>
    <w:rsid w:val="00FC3AE6"/>
    <w:rsid w:val="00FC3B40"/>
    <w:rsid w:val="00FC3B57"/>
    <w:rsid w:val="00FC42D2"/>
    <w:rsid w:val="00FC4361"/>
    <w:rsid w:val="00FC4519"/>
    <w:rsid w:val="00FC45D8"/>
    <w:rsid w:val="00FC46C4"/>
    <w:rsid w:val="00FC473B"/>
    <w:rsid w:val="00FC4966"/>
    <w:rsid w:val="00FC4A14"/>
    <w:rsid w:val="00FC4CE8"/>
    <w:rsid w:val="00FC4E5B"/>
    <w:rsid w:val="00FC53C4"/>
    <w:rsid w:val="00FC554E"/>
    <w:rsid w:val="00FC5851"/>
    <w:rsid w:val="00FC5862"/>
    <w:rsid w:val="00FC5A10"/>
    <w:rsid w:val="00FC5EF7"/>
    <w:rsid w:val="00FC63DC"/>
    <w:rsid w:val="00FC6997"/>
    <w:rsid w:val="00FC6A86"/>
    <w:rsid w:val="00FC6BD2"/>
    <w:rsid w:val="00FC6D34"/>
    <w:rsid w:val="00FC6ECB"/>
    <w:rsid w:val="00FC7248"/>
    <w:rsid w:val="00FC738C"/>
    <w:rsid w:val="00FC73B6"/>
    <w:rsid w:val="00FC768F"/>
    <w:rsid w:val="00FC7708"/>
    <w:rsid w:val="00FC77C2"/>
    <w:rsid w:val="00FC7CBF"/>
    <w:rsid w:val="00FC7E57"/>
    <w:rsid w:val="00FC7E85"/>
    <w:rsid w:val="00FD0618"/>
    <w:rsid w:val="00FD0691"/>
    <w:rsid w:val="00FD0BBF"/>
    <w:rsid w:val="00FD0C79"/>
    <w:rsid w:val="00FD1574"/>
    <w:rsid w:val="00FD165F"/>
    <w:rsid w:val="00FD1775"/>
    <w:rsid w:val="00FD18E3"/>
    <w:rsid w:val="00FD19F8"/>
    <w:rsid w:val="00FD1A2B"/>
    <w:rsid w:val="00FD1A38"/>
    <w:rsid w:val="00FD1C41"/>
    <w:rsid w:val="00FD1DAC"/>
    <w:rsid w:val="00FD1EE4"/>
    <w:rsid w:val="00FD1FA2"/>
    <w:rsid w:val="00FD2307"/>
    <w:rsid w:val="00FD24C9"/>
    <w:rsid w:val="00FD2555"/>
    <w:rsid w:val="00FD2712"/>
    <w:rsid w:val="00FD29FE"/>
    <w:rsid w:val="00FD31E4"/>
    <w:rsid w:val="00FD3394"/>
    <w:rsid w:val="00FD3514"/>
    <w:rsid w:val="00FD355F"/>
    <w:rsid w:val="00FD3630"/>
    <w:rsid w:val="00FD3860"/>
    <w:rsid w:val="00FD3A0C"/>
    <w:rsid w:val="00FD4667"/>
    <w:rsid w:val="00FD4C82"/>
    <w:rsid w:val="00FD5058"/>
    <w:rsid w:val="00FD505B"/>
    <w:rsid w:val="00FD550E"/>
    <w:rsid w:val="00FD5675"/>
    <w:rsid w:val="00FD57C4"/>
    <w:rsid w:val="00FD58A3"/>
    <w:rsid w:val="00FD5C58"/>
    <w:rsid w:val="00FD5C77"/>
    <w:rsid w:val="00FD5EEB"/>
    <w:rsid w:val="00FD5F13"/>
    <w:rsid w:val="00FD5F2A"/>
    <w:rsid w:val="00FD603D"/>
    <w:rsid w:val="00FD611E"/>
    <w:rsid w:val="00FD62D8"/>
    <w:rsid w:val="00FD69C5"/>
    <w:rsid w:val="00FD6A12"/>
    <w:rsid w:val="00FD7149"/>
    <w:rsid w:val="00FD7408"/>
    <w:rsid w:val="00FD7498"/>
    <w:rsid w:val="00FD7AF7"/>
    <w:rsid w:val="00FD7D84"/>
    <w:rsid w:val="00FE00C4"/>
    <w:rsid w:val="00FE053A"/>
    <w:rsid w:val="00FE0B0A"/>
    <w:rsid w:val="00FE1178"/>
    <w:rsid w:val="00FE12B1"/>
    <w:rsid w:val="00FE170F"/>
    <w:rsid w:val="00FE1852"/>
    <w:rsid w:val="00FE1A28"/>
    <w:rsid w:val="00FE1E0B"/>
    <w:rsid w:val="00FE1E54"/>
    <w:rsid w:val="00FE1EC5"/>
    <w:rsid w:val="00FE2107"/>
    <w:rsid w:val="00FE215C"/>
    <w:rsid w:val="00FE237D"/>
    <w:rsid w:val="00FE2427"/>
    <w:rsid w:val="00FE24A3"/>
    <w:rsid w:val="00FE2A41"/>
    <w:rsid w:val="00FE2D6A"/>
    <w:rsid w:val="00FE2E3F"/>
    <w:rsid w:val="00FE2FF2"/>
    <w:rsid w:val="00FE3185"/>
    <w:rsid w:val="00FE31DE"/>
    <w:rsid w:val="00FE347D"/>
    <w:rsid w:val="00FE34A5"/>
    <w:rsid w:val="00FE35A2"/>
    <w:rsid w:val="00FE3636"/>
    <w:rsid w:val="00FE3B10"/>
    <w:rsid w:val="00FE3B13"/>
    <w:rsid w:val="00FE3C71"/>
    <w:rsid w:val="00FE3F30"/>
    <w:rsid w:val="00FE4092"/>
    <w:rsid w:val="00FE40C6"/>
    <w:rsid w:val="00FE4135"/>
    <w:rsid w:val="00FE439D"/>
    <w:rsid w:val="00FE45B0"/>
    <w:rsid w:val="00FE4732"/>
    <w:rsid w:val="00FE49A8"/>
    <w:rsid w:val="00FE49AC"/>
    <w:rsid w:val="00FE5366"/>
    <w:rsid w:val="00FE5780"/>
    <w:rsid w:val="00FE5BF5"/>
    <w:rsid w:val="00FE5D71"/>
    <w:rsid w:val="00FE5EC9"/>
    <w:rsid w:val="00FE6111"/>
    <w:rsid w:val="00FE694F"/>
    <w:rsid w:val="00FE6A73"/>
    <w:rsid w:val="00FE6B68"/>
    <w:rsid w:val="00FE6BA0"/>
    <w:rsid w:val="00FE6BDB"/>
    <w:rsid w:val="00FE6BE4"/>
    <w:rsid w:val="00FE6DF2"/>
    <w:rsid w:val="00FE78F1"/>
    <w:rsid w:val="00FE7B84"/>
    <w:rsid w:val="00FE7BE6"/>
    <w:rsid w:val="00FE7F66"/>
    <w:rsid w:val="00FF040E"/>
    <w:rsid w:val="00FF0AB9"/>
    <w:rsid w:val="00FF0B00"/>
    <w:rsid w:val="00FF10EC"/>
    <w:rsid w:val="00FF130C"/>
    <w:rsid w:val="00FF146A"/>
    <w:rsid w:val="00FF1670"/>
    <w:rsid w:val="00FF1A7A"/>
    <w:rsid w:val="00FF1BDA"/>
    <w:rsid w:val="00FF1C57"/>
    <w:rsid w:val="00FF1C80"/>
    <w:rsid w:val="00FF1D1B"/>
    <w:rsid w:val="00FF1D88"/>
    <w:rsid w:val="00FF1DC6"/>
    <w:rsid w:val="00FF1ED2"/>
    <w:rsid w:val="00FF225A"/>
    <w:rsid w:val="00FF2313"/>
    <w:rsid w:val="00FF2649"/>
    <w:rsid w:val="00FF28BC"/>
    <w:rsid w:val="00FF2952"/>
    <w:rsid w:val="00FF2CFC"/>
    <w:rsid w:val="00FF2DA5"/>
    <w:rsid w:val="00FF2DC8"/>
    <w:rsid w:val="00FF2E42"/>
    <w:rsid w:val="00FF2FC7"/>
    <w:rsid w:val="00FF3162"/>
    <w:rsid w:val="00FF322A"/>
    <w:rsid w:val="00FF3515"/>
    <w:rsid w:val="00FF3840"/>
    <w:rsid w:val="00FF386B"/>
    <w:rsid w:val="00FF389B"/>
    <w:rsid w:val="00FF3CC7"/>
    <w:rsid w:val="00FF3E52"/>
    <w:rsid w:val="00FF3FB3"/>
    <w:rsid w:val="00FF4108"/>
    <w:rsid w:val="00FF4DF9"/>
    <w:rsid w:val="00FF5178"/>
    <w:rsid w:val="00FF51BC"/>
    <w:rsid w:val="00FF5249"/>
    <w:rsid w:val="00FF5532"/>
    <w:rsid w:val="00FF5735"/>
    <w:rsid w:val="00FF5A3A"/>
    <w:rsid w:val="00FF5AE6"/>
    <w:rsid w:val="00FF5B4A"/>
    <w:rsid w:val="00FF5DE8"/>
    <w:rsid w:val="00FF61D1"/>
    <w:rsid w:val="00FF61E8"/>
    <w:rsid w:val="00FF62B5"/>
    <w:rsid w:val="00FF6467"/>
    <w:rsid w:val="00FF6690"/>
    <w:rsid w:val="00FF6746"/>
    <w:rsid w:val="00FF68CF"/>
    <w:rsid w:val="00FF68FD"/>
    <w:rsid w:val="00FF6B1C"/>
    <w:rsid w:val="00FF6E30"/>
    <w:rsid w:val="00FF707B"/>
    <w:rsid w:val="00FF7175"/>
    <w:rsid w:val="00FF747C"/>
    <w:rsid w:val="00FF7B19"/>
    <w:rsid w:val="00FF7B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1BD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447C5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F60C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60C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129</TotalTime>
  <Pages>6</Pages>
  <Words>406</Words>
  <Characters>2315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Валерьевна</dc:creator>
  <cp:keywords/>
  <dc:description/>
  <cp:lastModifiedBy>CONSULTANT</cp:lastModifiedBy>
  <cp:revision>7</cp:revision>
  <dcterms:created xsi:type="dcterms:W3CDTF">2017-08-20T13:40:00Z</dcterms:created>
  <dcterms:modified xsi:type="dcterms:W3CDTF">2017-08-21T12:30:00Z</dcterms:modified>
</cp:coreProperties>
</file>